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6FBFC" w14:textId="3A49F8C9" w:rsidR="004D0469" w:rsidRDefault="004321D8">
      <w:pPr>
        <w:pStyle w:val="CompanyName"/>
        <w:rPr>
          <w:rFonts w:ascii="Arial Black" w:hAnsi="Arial Black"/>
          <w:caps w:val="0"/>
          <w:spacing w:val="-50"/>
          <w:kern w:val="0"/>
          <w:sz w:val="36"/>
        </w:rPr>
      </w:pPr>
      <w:r>
        <w:rPr>
          <w:noProof/>
        </w:rPr>
        <w:drawing>
          <wp:anchor distT="0" distB="0" distL="114300" distR="114300" simplePos="0" relativeHeight="251703296" behindDoc="0" locked="0" layoutInCell="1" allowOverlap="1" wp14:anchorId="2F4669BA" wp14:editId="056EFB93">
            <wp:simplePos x="0" y="0"/>
            <wp:positionH relativeFrom="margin">
              <wp:align>right</wp:align>
            </wp:positionH>
            <wp:positionV relativeFrom="paragraph">
              <wp:posOffset>417095</wp:posOffset>
            </wp:positionV>
            <wp:extent cx="5838095" cy="1333333"/>
            <wp:effectExtent l="114300" t="114300" r="144145" b="153035"/>
            <wp:wrapTopAndBottom/>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38095" cy="1333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3DF752" w14:textId="4AC59A48" w:rsidR="004D0469" w:rsidRDefault="004D0469">
      <w:pPr>
        <w:pStyle w:val="CompanyName"/>
        <w:rPr>
          <w:rFonts w:ascii="Arial Black" w:hAnsi="Arial Black"/>
          <w:caps w:val="0"/>
          <w:spacing w:val="-50"/>
          <w:kern w:val="0"/>
          <w:sz w:val="36"/>
        </w:rPr>
      </w:pPr>
    </w:p>
    <w:p w14:paraId="4745D988" w14:textId="77777777" w:rsidR="00600DCE" w:rsidRPr="007901E7" w:rsidRDefault="00600DCE" w:rsidP="004D0469">
      <w:pPr>
        <w:rPr>
          <w:rFonts w:cs="Calibri"/>
          <w:b/>
          <w:sz w:val="40"/>
          <w:szCs w:val="40"/>
        </w:rPr>
      </w:pPr>
    </w:p>
    <w:p w14:paraId="5DB720F4" w14:textId="77777777" w:rsidR="00600DCE" w:rsidRPr="007901E7" w:rsidRDefault="00600DCE" w:rsidP="004D0469">
      <w:pPr>
        <w:rPr>
          <w:rFonts w:cs="Calibri"/>
          <w:b/>
          <w:sz w:val="40"/>
          <w:szCs w:val="40"/>
        </w:rPr>
      </w:pPr>
    </w:p>
    <w:p w14:paraId="557815B8" w14:textId="48CF8132" w:rsidR="004D0469" w:rsidRPr="007901E7" w:rsidRDefault="00C607F3" w:rsidP="004D0469">
      <w:pPr>
        <w:rPr>
          <w:rFonts w:cs="Calibri"/>
          <w:b/>
          <w:sz w:val="40"/>
          <w:szCs w:val="40"/>
        </w:rPr>
      </w:pPr>
      <w:r>
        <w:rPr>
          <w:rFonts w:cs="Calibri"/>
          <w:b/>
          <w:sz w:val="40"/>
          <w:szCs w:val="40"/>
        </w:rPr>
        <w:t>É</w:t>
      </w:r>
      <w:r w:rsidR="004D0469" w:rsidRPr="007901E7">
        <w:rPr>
          <w:rFonts w:cs="Calibri"/>
          <w:b/>
          <w:sz w:val="40"/>
          <w:szCs w:val="40"/>
        </w:rPr>
        <w:t>lection</w:t>
      </w:r>
      <w:r w:rsidR="00026285">
        <w:rPr>
          <w:rFonts w:cs="Calibri"/>
          <w:b/>
          <w:sz w:val="40"/>
          <w:szCs w:val="40"/>
        </w:rPr>
        <w:t>s</w:t>
      </w:r>
      <w:r w:rsidR="002E017C">
        <w:rPr>
          <w:rFonts w:cs="Calibri"/>
          <w:b/>
          <w:sz w:val="40"/>
          <w:szCs w:val="40"/>
        </w:rPr>
        <w:t xml:space="preserve"> communales et p</w:t>
      </w:r>
      <w:r w:rsidR="004D0469" w:rsidRPr="007901E7">
        <w:rPr>
          <w:rFonts w:cs="Calibri"/>
          <w:b/>
          <w:sz w:val="40"/>
          <w:szCs w:val="40"/>
        </w:rPr>
        <w:t xml:space="preserve">rovinciales </w:t>
      </w:r>
      <w:r w:rsidR="00FC2712">
        <w:rPr>
          <w:rFonts w:cs="Calibri"/>
          <w:b/>
          <w:sz w:val="40"/>
          <w:szCs w:val="40"/>
        </w:rPr>
        <w:t xml:space="preserve">du </w:t>
      </w:r>
      <w:r w:rsidR="004D0469" w:rsidRPr="007901E7">
        <w:rPr>
          <w:rFonts w:cs="Calibri"/>
          <w:b/>
          <w:sz w:val="40"/>
          <w:szCs w:val="40"/>
        </w:rPr>
        <w:t>14 octobre 2018</w:t>
      </w:r>
    </w:p>
    <w:p w14:paraId="7AE60EF4" w14:textId="0ED4FE22" w:rsidR="005F6105" w:rsidRPr="00FC2712" w:rsidRDefault="00FC2712" w:rsidP="00600DCE">
      <w:pPr>
        <w:pStyle w:val="SubtitleCover"/>
        <w:rPr>
          <w:i/>
        </w:rPr>
      </w:pPr>
      <w:r w:rsidRPr="00FC2712">
        <w:rPr>
          <w:i/>
        </w:rPr>
        <w:t>Guide –</w:t>
      </w:r>
      <w:r w:rsidR="007F54CB">
        <w:rPr>
          <w:i/>
        </w:rPr>
        <w:t xml:space="preserve"> P</w:t>
      </w:r>
      <w:r w:rsidRPr="00FC2712">
        <w:rPr>
          <w:i/>
        </w:rPr>
        <w:t>ré-encodage des candidatures</w:t>
      </w:r>
    </w:p>
    <w:p w14:paraId="66D8A20C" w14:textId="6DE7D033" w:rsidR="00600DCE" w:rsidRDefault="00600DCE" w:rsidP="00600DCE"/>
    <w:p w14:paraId="1FCD867F" w14:textId="3AE99C38" w:rsidR="00600DCE" w:rsidRDefault="00600DCE" w:rsidP="00600DCE"/>
    <w:p w14:paraId="2AAD6B56" w14:textId="63CF52BC" w:rsidR="00600DCE" w:rsidRDefault="00600DCE" w:rsidP="00600DCE"/>
    <w:p w14:paraId="59FB9ABB" w14:textId="0C509E74" w:rsidR="00600DCE" w:rsidRPr="00600DCE" w:rsidRDefault="00600DCE" w:rsidP="00600DCE"/>
    <w:tbl>
      <w:tblPr>
        <w:tblpPr w:leftFromText="141" w:rightFromText="141" w:bottomFromText="160" w:vertAnchor="page" w:horzAnchor="margin" w:tblpXSpec="center" w:tblpY="1638"/>
        <w:tblW w:w="5856" w:type="pct"/>
        <w:tblBorders>
          <w:top w:val="single" w:sz="2" w:space="0" w:color="1F4E79"/>
          <w:left w:val="single" w:sz="2" w:space="0" w:color="1F4E79"/>
          <w:bottom w:val="single" w:sz="2" w:space="0" w:color="1F4E79"/>
          <w:right w:val="single" w:sz="2" w:space="0" w:color="1F4E79"/>
          <w:insideH w:val="single" w:sz="2" w:space="0" w:color="1F4E79"/>
          <w:insideV w:val="single" w:sz="2" w:space="0" w:color="1F4E79"/>
        </w:tblBorders>
        <w:tblLayout w:type="fixed"/>
        <w:tblCellMar>
          <w:left w:w="70" w:type="dxa"/>
          <w:right w:w="70" w:type="dxa"/>
        </w:tblCellMar>
        <w:tblLook w:val="04A0" w:firstRow="1" w:lastRow="0" w:firstColumn="1" w:lastColumn="0" w:noHBand="0" w:noVBand="1"/>
      </w:tblPr>
      <w:tblGrid>
        <w:gridCol w:w="1374"/>
        <w:gridCol w:w="1240"/>
        <w:gridCol w:w="1712"/>
        <w:gridCol w:w="2416"/>
        <w:gridCol w:w="1553"/>
        <w:gridCol w:w="1047"/>
        <w:gridCol w:w="2176"/>
      </w:tblGrid>
      <w:tr w:rsidR="00C93460" w14:paraId="52C026A8" w14:textId="77777777" w:rsidTr="00C93460">
        <w:trPr>
          <w:trHeight w:val="882"/>
        </w:trPr>
        <w:tc>
          <w:tcPr>
            <w:tcW w:w="1374" w:type="dxa"/>
            <w:tcBorders>
              <w:top w:val="single" w:sz="2" w:space="0" w:color="1F4E79"/>
              <w:left w:val="single" w:sz="2" w:space="0" w:color="1F4E79"/>
              <w:bottom w:val="single" w:sz="2" w:space="0" w:color="1F4E79"/>
              <w:right w:val="single" w:sz="2" w:space="0" w:color="1F4E79"/>
            </w:tcBorders>
            <w:vAlign w:val="center"/>
            <w:hideMark/>
          </w:tcPr>
          <w:p w14:paraId="545563FE" w14:textId="77777777" w:rsidR="00C93460" w:rsidRDefault="00C93460" w:rsidP="00C93460">
            <w:pPr>
              <w:spacing w:line="252" w:lineRule="auto"/>
              <w:jc w:val="center"/>
              <w:rPr>
                <w:rFonts w:ascii="Times New Roman" w:hAnsi="Times New Roman"/>
                <w:b/>
                <w:sz w:val="20"/>
                <w:lang w:eastAsia="nl-NL"/>
              </w:rPr>
            </w:pPr>
            <w:r>
              <w:rPr>
                <w:rFonts w:ascii="Times New Roman" w:hAnsi="Times New Roman"/>
                <w:b/>
                <w:sz w:val="20"/>
                <w:lang w:eastAsia="nl-NL"/>
              </w:rPr>
              <w:lastRenderedPageBreak/>
              <w:t>Version du document</w:t>
            </w:r>
          </w:p>
        </w:tc>
        <w:tc>
          <w:tcPr>
            <w:tcW w:w="1240" w:type="dxa"/>
            <w:tcBorders>
              <w:top w:val="single" w:sz="2" w:space="0" w:color="1F4E79"/>
              <w:left w:val="single" w:sz="2" w:space="0" w:color="1F4E79"/>
              <w:bottom w:val="single" w:sz="2" w:space="0" w:color="1F4E79"/>
              <w:right w:val="single" w:sz="2" w:space="0" w:color="1F4E79"/>
            </w:tcBorders>
            <w:vAlign w:val="center"/>
            <w:hideMark/>
          </w:tcPr>
          <w:p w14:paraId="6AE9DECA" w14:textId="77777777" w:rsidR="00C93460" w:rsidRDefault="00C93460" w:rsidP="00C93460">
            <w:pPr>
              <w:spacing w:line="252" w:lineRule="auto"/>
              <w:jc w:val="center"/>
              <w:rPr>
                <w:rFonts w:ascii="Times New Roman" w:hAnsi="Times New Roman"/>
                <w:b/>
                <w:sz w:val="20"/>
                <w:lang w:eastAsia="nl-NL"/>
              </w:rPr>
            </w:pPr>
            <w:r>
              <w:rPr>
                <w:rFonts w:ascii="Times New Roman" w:hAnsi="Times New Roman"/>
                <w:b/>
                <w:sz w:val="20"/>
                <w:lang w:eastAsia="nl-NL"/>
              </w:rPr>
              <w:t>Date de version</w:t>
            </w:r>
          </w:p>
        </w:tc>
        <w:tc>
          <w:tcPr>
            <w:tcW w:w="1712" w:type="dxa"/>
            <w:tcBorders>
              <w:top w:val="single" w:sz="2" w:space="0" w:color="1F4E79"/>
              <w:left w:val="single" w:sz="2" w:space="0" w:color="1F4E79"/>
              <w:bottom w:val="single" w:sz="2" w:space="0" w:color="1F4E79"/>
              <w:right w:val="single" w:sz="2" w:space="0" w:color="1F4E79"/>
            </w:tcBorders>
            <w:vAlign w:val="center"/>
            <w:hideMark/>
          </w:tcPr>
          <w:p w14:paraId="2914CB38" w14:textId="77777777" w:rsidR="00C93460" w:rsidRDefault="00C93460" w:rsidP="00C93460">
            <w:pPr>
              <w:spacing w:line="252" w:lineRule="auto"/>
              <w:jc w:val="center"/>
              <w:rPr>
                <w:rFonts w:ascii="Times New Roman" w:hAnsi="Times New Roman"/>
                <w:b/>
                <w:sz w:val="20"/>
                <w:lang w:eastAsia="nl-NL"/>
              </w:rPr>
            </w:pPr>
            <w:r>
              <w:rPr>
                <w:rFonts w:ascii="Times New Roman" w:hAnsi="Times New Roman"/>
                <w:b/>
                <w:sz w:val="20"/>
                <w:lang w:eastAsia="nl-NL"/>
              </w:rPr>
              <w:t>Code</w:t>
            </w:r>
          </w:p>
        </w:tc>
        <w:tc>
          <w:tcPr>
            <w:tcW w:w="2416" w:type="dxa"/>
            <w:tcBorders>
              <w:top w:val="single" w:sz="2" w:space="0" w:color="1F4E79"/>
              <w:left w:val="single" w:sz="2" w:space="0" w:color="1F4E79"/>
              <w:bottom w:val="single" w:sz="2" w:space="0" w:color="1F4E79"/>
              <w:right w:val="single" w:sz="2" w:space="0" w:color="1F4E79"/>
            </w:tcBorders>
            <w:vAlign w:val="center"/>
            <w:hideMark/>
          </w:tcPr>
          <w:p w14:paraId="1DC4E31C" w14:textId="77777777" w:rsidR="00C93460" w:rsidRDefault="00C93460" w:rsidP="00C93460">
            <w:pPr>
              <w:spacing w:line="252" w:lineRule="auto"/>
              <w:jc w:val="center"/>
              <w:rPr>
                <w:rFonts w:ascii="Times New Roman" w:hAnsi="Times New Roman"/>
                <w:b/>
                <w:sz w:val="20"/>
                <w:lang w:eastAsia="nl-NL"/>
              </w:rPr>
            </w:pPr>
            <w:r>
              <w:rPr>
                <w:rFonts w:ascii="Times New Roman" w:hAnsi="Times New Roman"/>
                <w:b/>
                <w:sz w:val="20"/>
                <w:lang w:eastAsia="nl-NL"/>
              </w:rPr>
              <w:t>Commentaire/contenu de la modification</w:t>
            </w:r>
          </w:p>
        </w:tc>
        <w:tc>
          <w:tcPr>
            <w:tcW w:w="1553" w:type="dxa"/>
            <w:tcBorders>
              <w:top w:val="single" w:sz="2" w:space="0" w:color="1F4E79"/>
              <w:left w:val="single" w:sz="2" w:space="0" w:color="1F4E79"/>
              <w:bottom w:val="single" w:sz="2" w:space="0" w:color="1F4E79"/>
              <w:right w:val="single" w:sz="2" w:space="0" w:color="1F4E79"/>
            </w:tcBorders>
            <w:vAlign w:val="center"/>
            <w:hideMark/>
          </w:tcPr>
          <w:p w14:paraId="254972C1" w14:textId="6D9CCCDA" w:rsidR="00C93460" w:rsidRDefault="00225E00" w:rsidP="00C93460">
            <w:pPr>
              <w:spacing w:line="252" w:lineRule="auto"/>
              <w:jc w:val="center"/>
              <w:rPr>
                <w:rFonts w:ascii="Times New Roman" w:hAnsi="Times New Roman"/>
                <w:b/>
                <w:sz w:val="20"/>
                <w:lang w:eastAsia="nl-NL"/>
              </w:rPr>
            </w:pPr>
            <w:proofErr w:type="spellStart"/>
            <w:proofErr w:type="gramStart"/>
            <w:r>
              <w:rPr>
                <w:rFonts w:ascii="Times New Roman" w:hAnsi="Times New Roman"/>
                <w:b/>
                <w:sz w:val="20"/>
                <w:lang w:eastAsia="nl-NL"/>
              </w:rPr>
              <w:t>à</w:t>
            </w:r>
            <w:r w:rsidR="00C93460">
              <w:rPr>
                <w:rFonts w:ascii="Times New Roman" w:hAnsi="Times New Roman"/>
                <w:b/>
                <w:sz w:val="20"/>
                <w:lang w:eastAsia="nl-NL"/>
              </w:rPr>
              <w:t>uteur</w:t>
            </w:r>
            <w:proofErr w:type="spellEnd"/>
            <w:proofErr w:type="gramEnd"/>
            <w:r w:rsidR="00C93460">
              <w:rPr>
                <w:rFonts w:ascii="Times New Roman" w:hAnsi="Times New Roman"/>
                <w:b/>
                <w:sz w:val="20"/>
                <w:lang w:eastAsia="nl-NL"/>
              </w:rPr>
              <w:t>(s) de la modification</w:t>
            </w:r>
          </w:p>
        </w:tc>
        <w:tc>
          <w:tcPr>
            <w:tcW w:w="1047" w:type="dxa"/>
            <w:tcBorders>
              <w:top w:val="single" w:sz="2" w:space="0" w:color="1F4E79"/>
              <w:left w:val="single" w:sz="2" w:space="0" w:color="1F4E79"/>
              <w:bottom w:val="single" w:sz="2" w:space="0" w:color="1F4E79"/>
              <w:right w:val="single" w:sz="2" w:space="0" w:color="1F4E79"/>
            </w:tcBorders>
            <w:vAlign w:val="center"/>
            <w:hideMark/>
          </w:tcPr>
          <w:p w14:paraId="0DC417D4" w14:textId="77777777" w:rsidR="00C93460" w:rsidRDefault="00C93460" w:rsidP="00C93460">
            <w:pPr>
              <w:spacing w:line="252" w:lineRule="auto"/>
              <w:jc w:val="center"/>
              <w:rPr>
                <w:rFonts w:ascii="Times New Roman" w:hAnsi="Times New Roman"/>
                <w:b/>
                <w:sz w:val="20"/>
                <w:lang w:eastAsia="nl-NL"/>
              </w:rPr>
            </w:pPr>
            <w:r>
              <w:rPr>
                <w:rFonts w:ascii="Times New Roman" w:hAnsi="Times New Roman"/>
                <w:b/>
                <w:sz w:val="20"/>
                <w:lang w:eastAsia="nl-NL"/>
              </w:rPr>
              <w:t>Date de diffusion</w:t>
            </w:r>
          </w:p>
        </w:tc>
        <w:tc>
          <w:tcPr>
            <w:tcW w:w="2176" w:type="dxa"/>
            <w:tcBorders>
              <w:top w:val="single" w:sz="2" w:space="0" w:color="1F4E79"/>
              <w:left w:val="single" w:sz="2" w:space="0" w:color="1F4E79"/>
              <w:bottom w:val="single" w:sz="2" w:space="0" w:color="1F4E79"/>
              <w:right w:val="single" w:sz="2" w:space="0" w:color="1F4E79"/>
            </w:tcBorders>
            <w:vAlign w:val="center"/>
            <w:hideMark/>
          </w:tcPr>
          <w:p w14:paraId="36D2DEF5" w14:textId="77777777" w:rsidR="00C93460" w:rsidRDefault="00C93460" w:rsidP="00C93460">
            <w:pPr>
              <w:spacing w:line="252" w:lineRule="auto"/>
              <w:jc w:val="center"/>
              <w:rPr>
                <w:rFonts w:ascii="Times New Roman" w:hAnsi="Times New Roman"/>
                <w:b/>
                <w:sz w:val="20"/>
                <w:lang w:eastAsia="nl-NL"/>
              </w:rPr>
            </w:pPr>
            <w:r>
              <w:rPr>
                <w:rFonts w:ascii="Times New Roman" w:hAnsi="Times New Roman"/>
                <w:b/>
                <w:sz w:val="20"/>
                <w:lang w:eastAsia="nl-NL"/>
              </w:rPr>
              <w:t>Destinataire(s)</w:t>
            </w:r>
          </w:p>
        </w:tc>
      </w:tr>
      <w:tr w:rsidR="00C93460" w14:paraId="2E7671B8" w14:textId="77777777" w:rsidTr="00C93460">
        <w:trPr>
          <w:trHeight w:val="353"/>
        </w:trPr>
        <w:tc>
          <w:tcPr>
            <w:tcW w:w="1374" w:type="dxa"/>
            <w:tcBorders>
              <w:top w:val="single" w:sz="2" w:space="0" w:color="1F4E79"/>
              <w:left w:val="single" w:sz="2" w:space="0" w:color="1F4E79"/>
              <w:bottom w:val="single" w:sz="2" w:space="0" w:color="1F4E79"/>
              <w:right w:val="single" w:sz="2" w:space="0" w:color="1F4E79"/>
            </w:tcBorders>
            <w:vAlign w:val="center"/>
            <w:hideMark/>
          </w:tcPr>
          <w:p w14:paraId="3097EA14" w14:textId="77777777" w:rsidR="00C93460" w:rsidRDefault="00C93460" w:rsidP="00C93460">
            <w:pPr>
              <w:spacing w:line="252" w:lineRule="auto"/>
              <w:rPr>
                <w:rFonts w:ascii="Times New Roman" w:hAnsi="Times New Roman"/>
                <w:sz w:val="20"/>
                <w:lang w:eastAsia="nl-NL"/>
              </w:rPr>
            </w:pPr>
            <w:r>
              <w:rPr>
                <w:rFonts w:ascii="Times New Roman" w:hAnsi="Times New Roman"/>
                <w:sz w:val="20"/>
                <w:lang w:eastAsia="nl-NL"/>
              </w:rPr>
              <w:t>1.00</w:t>
            </w:r>
          </w:p>
        </w:tc>
        <w:tc>
          <w:tcPr>
            <w:tcW w:w="1240" w:type="dxa"/>
            <w:tcBorders>
              <w:top w:val="single" w:sz="2" w:space="0" w:color="1F4E79"/>
              <w:left w:val="single" w:sz="2" w:space="0" w:color="1F4E79"/>
              <w:bottom w:val="single" w:sz="2" w:space="0" w:color="1F4E79"/>
              <w:right w:val="single" w:sz="2" w:space="0" w:color="1F4E79"/>
            </w:tcBorders>
            <w:vAlign w:val="center"/>
            <w:hideMark/>
          </w:tcPr>
          <w:p w14:paraId="4EFBBC15" w14:textId="4A8B8264" w:rsidR="00C93460" w:rsidRDefault="00C93460" w:rsidP="00C93460">
            <w:pPr>
              <w:spacing w:line="252" w:lineRule="auto"/>
              <w:jc w:val="center"/>
              <w:rPr>
                <w:rFonts w:ascii="Times New Roman" w:hAnsi="Times New Roman"/>
                <w:sz w:val="20"/>
                <w:lang w:eastAsia="nl-NL"/>
              </w:rPr>
            </w:pPr>
            <w:r>
              <w:rPr>
                <w:rFonts w:ascii="Times New Roman" w:hAnsi="Times New Roman"/>
                <w:sz w:val="20"/>
                <w:lang w:eastAsia="nl-NL"/>
              </w:rPr>
              <w:t>26/01/2018</w:t>
            </w:r>
          </w:p>
        </w:tc>
        <w:tc>
          <w:tcPr>
            <w:tcW w:w="1712" w:type="dxa"/>
            <w:tcBorders>
              <w:top w:val="single" w:sz="2" w:space="0" w:color="1F4E79"/>
              <w:left w:val="single" w:sz="2" w:space="0" w:color="1F4E79"/>
              <w:bottom w:val="single" w:sz="2" w:space="0" w:color="1F4E79"/>
              <w:right w:val="single" w:sz="2" w:space="0" w:color="1F4E79"/>
            </w:tcBorders>
            <w:vAlign w:val="center"/>
            <w:hideMark/>
          </w:tcPr>
          <w:p w14:paraId="2A6B6206" w14:textId="609D0D41" w:rsidR="00C93460" w:rsidRDefault="00C93460" w:rsidP="00C93460">
            <w:pPr>
              <w:spacing w:line="252" w:lineRule="auto"/>
              <w:jc w:val="center"/>
              <w:rPr>
                <w:rFonts w:ascii="Times New Roman" w:hAnsi="Times New Roman"/>
                <w:sz w:val="18"/>
                <w:szCs w:val="18"/>
                <w:lang w:eastAsia="nl-NL"/>
              </w:rPr>
            </w:pPr>
            <w:r>
              <w:rPr>
                <w:rFonts w:ascii="Times New Roman" w:hAnsi="Times New Roman"/>
                <w:sz w:val="18"/>
                <w:szCs w:val="18"/>
                <w:lang w:eastAsia="nl-NL"/>
              </w:rPr>
              <w:t>M</w:t>
            </w:r>
            <w:r w:rsidR="00225E00">
              <w:rPr>
                <w:rFonts w:ascii="Times New Roman" w:hAnsi="Times New Roman"/>
                <w:sz w:val="18"/>
                <w:szCs w:val="18"/>
                <w:lang w:eastAsia="nl-NL"/>
              </w:rPr>
              <w:t>à</w:t>
            </w:r>
            <w:r>
              <w:rPr>
                <w:rFonts w:ascii="Times New Roman" w:hAnsi="Times New Roman"/>
                <w:sz w:val="18"/>
                <w:szCs w:val="18"/>
                <w:lang w:eastAsia="nl-NL"/>
              </w:rPr>
              <w:t>1L-RW</w:t>
            </w:r>
            <w:r w:rsidR="00225E00">
              <w:rPr>
                <w:rFonts w:ascii="Times New Roman" w:hAnsi="Times New Roman"/>
                <w:sz w:val="18"/>
                <w:szCs w:val="18"/>
                <w:lang w:eastAsia="nl-NL"/>
              </w:rPr>
              <w:t>à</w:t>
            </w:r>
            <w:r>
              <w:rPr>
                <w:rFonts w:ascii="Times New Roman" w:hAnsi="Times New Roman"/>
                <w:sz w:val="18"/>
                <w:szCs w:val="18"/>
                <w:lang w:eastAsia="nl-NL"/>
              </w:rPr>
              <w:t>-FR-00</w:t>
            </w:r>
          </w:p>
        </w:tc>
        <w:tc>
          <w:tcPr>
            <w:tcW w:w="2416" w:type="dxa"/>
            <w:tcBorders>
              <w:top w:val="single" w:sz="2" w:space="0" w:color="1F4E79"/>
              <w:left w:val="single" w:sz="2" w:space="0" w:color="1F4E79"/>
              <w:bottom w:val="single" w:sz="2" w:space="0" w:color="1F4E79"/>
              <w:right w:val="single" w:sz="2" w:space="0" w:color="1F4E79"/>
            </w:tcBorders>
            <w:vAlign w:val="center"/>
            <w:hideMark/>
          </w:tcPr>
          <w:p w14:paraId="749C4556" w14:textId="77777777" w:rsidR="00C93460" w:rsidRDefault="00C93460" w:rsidP="00C93460">
            <w:pPr>
              <w:spacing w:line="252" w:lineRule="auto"/>
              <w:jc w:val="center"/>
              <w:rPr>
                <w:rFonts w:ascii="Times New Roman" w:hAnsi="Times New Roman"/>
                <w:sz w:val="20"/>
                <w:lang w:eastAsia="nl-NL"/>
              </w:rPr>
            </w:pPr>
            <w:r>
              <w:rPr>
                <w:rFonts w:ascii="Times New Roman" w:hAnsi="Times New Roman"/>
                <w:sz w:val="20"/>
                <w:lang w:eastAsia="nl-NL"/>
              </w:rPr>
              <w:t>Rédaction initiale en cours</w:t>
            </w:r>
          </w:p>
        </w:tc>
        <w:tc>
          <w:tcPr>
            <w:tcW w:w="1553" w:type="dxa"/>
            <w:tcBorders>
              <w:top w:val="single" w:sz="2" w:space="0" w:color="1F4E79"/>
              <w:left w:val="single" w:sz="2" w:space="0" w:color="1F4E79"/>
              <w:bottom w:val="single" w:sz="2" w:space="0" w:color="1F4E79"/>
              <w:right w:val="single" w:sz="2" w:space="0" w:color="1F4E79"/>
            </w:tcBorders>
            <w:vAlign w:val="center"/>
            <w:hideMark/>
          </w:tcPr>
          <w:p w14:paraId="2A1CE72F" w14:textId="77777777" w:rsidR="00C93460" w:rsidRDefault="00C93460" w:rsidP="00C93460">
            <w:pPr>
              <w:spacing w:line="252" w:lineRule="auto"/>
              <w:jc w:val="center"/>
              <w:rPr>
                <w:rFonts w:ascii="Times New Roman" w:hAnsi="Times New Roman"/>
                <w:sz w:val="20"/>
                <w:lang w:eastAsia="nl-NL"/>
              </w:rPr>
            </w:pPr>
            <w:r>
              <w:rPr>
                <w:rFonts w:ascii="Times New Roman" w:hAnsi="Times New Roman"/>
                <w:sz w:val="20"/>
                <w:lang w:eastAsia="nl-NL"/>
              </w:rPr>
              <w:t>SUY</w:t>
            </w:r>
          </w:p>
        </w:tc>
        <w:tc>
          <w:tcPr>
            <w:tcW w:w="1047" w:type="dxa"/>
            <w:tcBorders>
              <w:top w:val="single" w:sz="2" w:space="0" w:color="1F4E79"/>
              <w:left w:val="single" w:sz="2" w:space="0" w:color="1F4E79"/>
              <w:bottom w:val="single" w:sz="2" w:space="0" w:color="1F4E79"/>
              <w:right w:val="single" w:sz="2" w:space="0" w:color="1F4E79"/>
            </w:tcBorders>
            <w:vAlign w:val="center"/>
            <w:hideMark/>
          </w:tcPr>
          <w:p w14:paraId="31DDC221" w14:textId="77777777" w:rsidR="00C93460" w:rsidRDefault="00C93460" w:rsidP="00C93460">
            <w:pPr>
              <w:spacing w:line="252" w:lineRule="auto"/>
              <w:jc w:val="center"/>
              <w:rPr>
                <w:rFonts w:ascii="Times New Roman" w:hAnsi="Times New Roman"/>
                <w:sz w:val="20"/>
                <w:lang w:eastAsia="nl-NL"/>
              </w:rPr>
            </w:pPr>
            <w:r>
              <w:rPr>
                <w:rFonts w:ascii="Times New Roman" w:hAnsi="Times New Roman"/>
                <w:sz w:val="20"/>
                <w:lang w:eastAsia="nl-NL"/>
              </w:rPr>
              <w:t>-</w:t>
            </w:r>
          </w:p>
        </w:tc>
        <w:tc>
          <w:tcPr>
            <w:tcW w:w="2176" w:type="dxa"/>
            <w:tcBorders>
              <w:top w:val="single" w:sz="2" w:space="0" w:color="1F4E79"/>
              <w:left w:val="single" w:sz="2" w:space="0" w:color="1F4E79"/>
              <w:bottom w:val="single" w:sz="2" w:space="0" w:color="1F4E79"/>
              <w:right w:val="single" w:sz="2" w:space="0" w:color="1F4E79"/>
            </w:tcBorders>
            <w:vAlign w:val="center"/>
            <w:hideMark/>
          </w:tcPr>
          <w:p w14:paraId="236D2D7A" w14:textId="4FBBEBC2" w:rsidR="00C93460" w:rsidRDefault="00C93460" w:rsidP="00C93460">
            <w:pPr>
              <w:spacing w:line="252" w:lineRule="auto"/>
              <w:jc w:val="center"/>
              <w:rPr>
                <w:rFonts w:ascii="Times New Roman" w:hAnsi="Times New Roman"/>
                <w:sz w:val="20"/>
                <w:lang w:eastAsia="nl-NL"/>
              </w:rPr>
            </w:pPr>
            <w:r>
              <w:rPr>
                <w:rFonts w:ascii="Times New Roman" w:hAnsi="Times New Roman"/>
                <w:sz w:val="20"/>
                <w:lang w:eastAsia="nl-NL"/>
              </w:rPr>
              <w:t>Utilisateurs M</w:t>
            </w:r>
            <w:r w:rsidR="00225E00">
              <w:rPr>
                <w:rFonts w:ascii="Times New Roman" w:hAnsi="Times New Roman"/>
                <w:sz w:val="20"/>
                <w:lang w:eastAsia="nl-NL"/>
              </w:rPr>
              <w:t>à</w:t>
            </w:r>
            <w:r>
              <w:rPr>
                <w:rFonts w:ascii="Times New Roman" w:hAnsi="Times New Roman"/>
                <w:sz w:val="20"/>
                <w:lang w:eastAsia="nl-NL"/>
              </w:rPr>
              <w:t>1L</w:t>
            </w:r>
          </w:p>
        </w:tc>
      </w:tr>
      <w:tr w:rsidR="0006308C" w14:paraId="36D968DD" w14:textId="77777777" w:rsidTr="00C93460">
        <w:trPr>
          <w:trHeight w:val="353"/>
        </w:trPr>
        <w:tc>
          <w:tcPr>
            <w:tcW w:w="1374" w:type="dxa"/>
            <w:tcBorders>
              <w:top w:val="single" w:sz="2" w:space="0" w:color="1F4E79"/>
              <w:left w:val="single" w:sz="2" w:space="0" w:color="1F4E79"/>
              <w:bottom w:val="single" w:sz="2" w:space="0" w:color="1F4E79"/>
              <w:right w:val="single" w:sz="2" w:space="0" w:color="1F4E79"/>
            </w:tcBorders>
            <w:vAlign w:val="center"/>
          </w:tcPr>
          <w:p w14:paraId="0633ABA9" w14:textId="3DA267E1" w:rsidR="0006308C" w:rsidRDefault="0006308C" w:rsidP="0006308C">
            <w:pPr>
              <w:spacing w:line="252" w:lineRule="auto"/>
              <w:rPr>
                <w:rFonts w:ascii="Times New Roman" w:hAnsi="Times New Roman"/>
                <w:sz w:val="20"/>
                <w:lang w:eastAsia="nl-NL"/>
              </w:rPr>
            </w:pPr>
            <w:r>
              <w:rPr>
                <w:rFonts w:ascii="Times New Roman" w:hAnsi="Times New Roman"/>
                <w:sz w:val="20"/>
                <w:lang w:eastAsia="nl-NL"/>
              </w:rPr>
              <w:t>2.00</w:t>
            </w:r>
          </w:p>
        </w:tc>
        <w:tc>
          <w:tcPr>
            <w:tcW w:w="1240" w:type="dxa"/>
            <w:tcBorders>
              <w:top w:val="single" w:sz="2" w:space="0" w:color="1F4E79"/>
              <w:left w:val="single" w:sz="2" w:space="0" w:color="1F4E79"/>
              <w:bottom w:val="single" w:sz="2" w:space="0" w:color="1F4E79"/>
              <w:right w:val="single" w:sz="2" w:space="0" w:color="1F4E79"/>
            </w:tcBorders>
            <w:vAlign w:val="center"/>
          </w:tcPr>
          <w:p w14:paraId="074D24D3" w14:textId="172C7DC8" w:rsidR="0006308C" w:rsidRDefault="0006308C" w:rsidP="0006308C">
            <w:pPr>
              <w:spacing w:line="252" w:lineRule="auto"/>
              <w:jc w:val="center"/>
              <w:rPr>
                <w:rFonts w:ascii="Times New Roman" w:hAnsi="Times New Roman"/>
                <w:sz w:val="20"/>
                <w:lang w:eastAsia="nl-NL"/>
              </w:rPr>
            </w:pPr>
            <w:r>
              <w:rPr>
                <w:rFonts w:ascii="Times New Roman" w:hAnsi="Times New Roman"/>
                <w:sz w:val="20"/>
                <w:lang w:eastAsia="nl-NL"/>
              </w:rPr>
              <w:t>11/06/2018</w:t>
            </w:r>
          </w:p>
        </w:tc>
        <w:tc>
          <w:tcPr>
            <w:tcW w:w="1712" w:type="dxa"/>
            <w:tcBorders>
              <w:top w:val="single" w:sz="2" w:space="0" w:color="1F4E79"/>
              <w:left w:val="single" w:sz="2" w:space="0" w:color="1F4E79"/>
              <w:bottom w:val="single" w:sz="2" w:space="0" w:color="1F4E79"/>
              <w:right w:val="single" w:sz="2" w:space="0" w:color="1F4E79"/>
            </w:tcBorders>
            <w:vAlign w:val="center"/>
          </w:tcPr>
          <w:p w14:paraId="358A6F7F" w14:textId="528FFCBC" w:rsidR="0006308C" w:rsidRDefault="0006308C" w:rsidP="0006308C">
            <w:pPr>
              <w:spacing w:line="252" w:lineRule="auto"/>
              <w:jc w:val="center"/>
              <w:rPr>
                <w:rFonts w:ascii="Times New Roman" w:hAnsi="Times New Roman"/>
                <w:sz w:val="18"/>
                <w:szCs w:val="18"/>
                <w:lang w:eastAsia="nl-NL"/>
              </w:rPr>
            </w:pPr>
            <w:r>
              <w:rPr>
                <w:rFonts w:ascii="Times New Roman" w:hAnsi="Times New Roman"/>
                <w:sz w:val="18"/>
                <w:szCs w:val="18"/>
                <w:lang w:eastAsia="nl-NL"/>
              </w:rPr>
              <w:t>M</w:t>
            </w:r>
            <w:r w:rsidR="00225E00">
              <w:rPr>
                <w:rFonts w:ascii="Times New Roman" w:hAnsi="Times New Roman"/>
                <w:sz w:val="18"/>
                <w:szCs w:val="18"/>
                <w:lang w:eastAsia="nl-NL"/>
              </w:rPr>
              <w:t>à</w:t>
            </w:r>
            <w:r>
              <w:rPr>
                <w:rFonts w:ascii="Times New Roman" w:hAnsi="Times New Roman"/>
                <w:sz w:val="18"/>
                <w:szCs w:val="18"/>
                <w:lang w:eastAsia="nl-NL"/>
              </w:rPr>
              <w:t>1L-RW</w:t>
            </w:r>
            <w:r w:rsidR="00225E00">
              <w:rPr>
                <w:rFonts w:ascii="Times New Roman" w:hAnsi="Times New Roman"/>
                <w:sz w:val="18"/>
                <w:szCs w:val="18"/>
                <w:lang w:eastAsia="nl-NL"/>
              </w:rPr>
              <w:t>à</w:t>
            </w:r>
            <w:r>
              <w:rPr>
                <w:rFonts w:ascii="Times New Roman" w:hAnsi="Times New Roman"/>
                <w:sz w:val="18"/>
                <w:szCs w:val="18"/>
                <w:lang w:eastAsia="nl-NL"/>
              </w:rPr>
              <w:t>-FR-00</w:t>
            </w:r>
          </w:p>
        </w:tc>
        <w:tc>
          <w:tcPr>
            <w:tcW w:w="2416" w:type="dxa"/>
            <w:tcBorders>
              <w:top w:val="single" w:sz="2" w:space="0" w:color="1F4E79"/>
              <w:left w:val="single" w:sz="2" w:space="0" w:color="1F4E79"/>
              <w:bottom w:val="single" w:sz="2" w:space="0" w:color="1F4E79"/>
              <w:right w:val="single" w:sz="2" w:space="0" w:color="1F4E79"/>
            </w:tcBorders>
            <w:vAlign w:val="center"/>
          </w:tcPr>
          <w:p w14:paraId="1AE4217F" w14:textId="3440D706" w:rsidR="0006308C" w:rsidRDefault="0006308C" w:rsidP="0006308C">
            <w:pPr>
              <w:spacing w:line="252" w:lineRule="auto"/>
              <w:jc w:val="center"/>
              <w:rPr>
                <w:rFonts w:ascii="Times New Roman" w:hAnsi="Times New Roman"/>
                <w:sz w:val="20"/>
                <w:lang w:eastAsia="nl-NL"/>
              </w:rPr>
            </w:pPr>
            <w:proofErr w:type="spellStart"/>
            <w:r>
              <w:rPr>
                <w:rFonts w:ascii="Times New Roman" w:hAnsi="Times New Roman"/>
                <w:sz w:val="20"/>
                <w:lang w:eastAsia="nl-NL"/>
              </w:rPr>
              <w:t>RW</w:t>
            </w:r>
            <w:r w:rsidR="00225E00">
              <w:rPr>
                <w:rFonts w:ascii="Times New Roman" w:hAnsi="Times New Roman"/>
                <w:sz w:val="20"/>
                <w:lang w:eastAsia="nl-NL"/>
              </w:rPr>
              <w:t>à</w:t>
            </w:r>
            <w:proofErr w:type="spellEnd"/>
            <w:r>
              <w:rPr>
                <w:rFonts w:ascii="Times New Roman" w:hAnsi="Times New Roman"/>
                <w:sz w:val="20"/>
                <w:lang w:eastAsia="nl-NL"/>
              </w:rPr>
              <w:t xml:space="preserve"> </w:t>
            </w:r>
            <w:proofErr w:type="spellStart"/>
            <w:r>
              <w:rPr>
                <w:rFonts w:ascii="Times New Roman" w:hAnsi="Times New Roman"/>
                <w:sz w:val="20"/>
                <w:lang w:eastAsia="nl-NL"/>
              </w:rPr>
              <w:t>Review</w:t>
            </w:r>
            <w:proofErr w:type="spellEnd"/>
          </w:p>
        </w:tc>
        <w:tc>
          <w:tcPr>
            <w:tcW w:w="1553" w:type="dxa"/>
            <w:tcBorders>
              <w:top w:val="single" w:sz="2" w:space="0" w:color="1F4E79"/>
              <w:left w:val="single" w:sz="2" w:space="0" w:color="1F4E79"/>
              <w:bottom w:val="single" w:sz="2" w:space="0" w:color="1F4E79"/>
              <w:right w:val="single" w:sz="2" w:space="0" w:color="1F4E79"/>
            </w:tcBorders>
            <w:vAlign w:val="center"/>
          </w:tcPr>
          <w:p w14:paraId="3CE5CE1E" w14:textId="494F938E" w:rsidR="0006308C" w:rsidRDefault="0006308C" w:rsidP="0006308C">
            <w:pPr>
              <w:spacing w:line="252" w:lineRule="auto"/>
              <w:jc w:val="center"/>
              <w:rPr>
                <w:rFonts w:ascii="Times New Roman" w:hAnsi="Times New Roman"/>
                <w:sz w:val="20"/>
                <w:lang w:eastAsia="nl-NL"/>
              </w:rPr>
            </w:pPr>
            <w:r>
              <w:rPr>
                <w:rFonts w:ascii="Times New Roman" w:hAnsi="Times New Roman"/>
                <w:sz w:val="20"/>
                <w:lang w:eastAsia="nl-NL"/>
              </w:rPr>
              <w:t>SUY/</w:t>
            </w:r>
            <w:proofErr w:type="spellStart"/>
            <w:r>
              <w:rPr>
                <w:rFonts w:ascii="Times New Roman" w:hAnsi="Times New Roman"/>
                <w:sz w:val="20"/>
                <w:lang w:eastAsia="nl-NL"/>
              </w:rPr>
              <w:t>RW</w:t>
            </w:r>
            <w:r w:rsidR="00225E00">
              <w:rPr>
                <w:rFonts w:ascii="Times New Roman" w:hAnsi="Times New Roman"/>
                <w:sz w:val="20"/>
                <w:lang w:eastAsia="nl-NL"/>
              </w:rPr>
              <w:t>à</w:t>
            </w:r>
            <w:proofErr w:type="spellEnd"/>
          </w:p>
        </w:tc>
        <w:tc>
          <w:tcPr>
            <w:tcW w:w="1047" w:type="dxa"/>
            <w:tcBorders>
              <w:top w:val="single" w:sz="2" w:space="0" w:color="1F4E79"/>
              <w:left w:val="single" w:sz="2" w:space="0" w:color="1F4E79"/>
              <w:bottom w:val="single" w:sz="2" w:space="0" w:color="1F4E79"/>
              <w:right w:val="single" w:sz="2" w:space="0" w:color="1F4E79"/>
            </w:tcBorders>
            <w:vAlign w:val="center"/>
          </w:tcPr>
          <w:p w14:paraId="57212B97" w14:textId="7A089BB9" w:rsidR="0006308C" w:rsidRDefault="0006308C" w:rsidP="0006308C">
            <w:pPr>
              <w:spacing w:line="252" w:lineRule="auto"/>
              <w:jc w:val="center"/>
              <w:rPr>
                <w:rFonts w:ascii="Times New Roman" w:hAnsi="Times New Roman"/>
                <w:sz w:val="20"/>
                <w:lang w:eastAsia="nl-NL"/>
              </w:rPr>
            </w:pPr>
            <w:r>
              <w:rPr>
                <w:rFonts w:ascii="Times New Roman" w:hAnsi="Times New Roman"/>
                <w:sz w:val="20"/>
                <w:lang w:eastAsia="nl-NL"/>
              </w:rPr>
              <w:t>-</w:t>
            </w:r>
          </w:p>
        </w:tc>
        <w:tc>
          <w:tcPr>
            <w:tcW w:w="2176" w:type="dxa"/>
            <w:tcBorders>
              <w:top w:val="single" w:sz="2" w:space="0" w:color="1F4E79"/>
              <w:left w:val="single" w:sz="2" w:space="0" w:color="1F4E79"/>
              <w:bottom w:val="single" w:sz="2" w:space="0" w:color="1F4E79"/>
              <w:right w:val="single" w:sz="2" w:space="0" w:color="1F4E79"/>
            </w:tcBorders>
            <w:vAlign w:val="center"/>
          </w:tcPr>
          <w:p w14:paraId="2E921FC4" w14:textId="04D4BEFA" w:rsidR="0006308C" w:rsidRDefault="0006308C" w:rsidP="0006308C">
            <w:pPr>
              <w:spacing w:line="252" w:lineRule="auto"/>
              <w:jc w:val="center"/>
              <w:rPr>
                <w:rFonts w:ascii="Times New Roman" w:hAnsi="Times New Roman"/>
                <w:sz w:val="20"/>
                <w:lang w:eastAsia="nl-NL"/>
              </w:rPr>
            </w:pPr>
            <w:r>
              <w:rPr>
                <w:rFonts w:ascii="Times New Roman" w:hAnsi="Times New Roman"/>
                <w:sz w:val="20"/>
                <w:lang w:eastAsia="nl-NL"/>
              </w:rPr>
              <w:t>Utilisateurs M</w:t>
            </w:r>
            <w:r w:rsidR="00225E00">
              <w:rPr>
                <w:rFonts w:ascii="Times New Roman" w:hAnsi="Times New Roman"/>
                <w:sz w:val="20"/>
                <w:lang w:eastAsia="nl-NL"/>
              </w:rPr>
              <w:t>à</w:t>
            </w:r>
            <w:r>
              <w:rPr>
                <w:rFonts w:ascii="Times New Roman" w:hAnsi="Times New Roman"/>
                <w:sz w:val="20"/>
                <w:lang w:eastAsia="nl-NL"/>
              </w:rPr>
              <w:t>1L</w:t>
            </w:r>
          </w:p>
        </w:tc>
      </w:tr>
      <w:tr w:rsidR="0006308C" w14:paraId="33B766D8" w14:textId="77777777" w:rsidTr="00C93460">
        <w:trPr>
          <w:trHeight w:val="498"/>
        </w:trPr>
        <w:tc>
          <w:tcPr>
            <w:tcW w:w="11518" w:type="dxa"/>
            <w:gridSpan w:val="7"/>
            <w:tcBorders>
              <w:top w:val="single" w:sz="2" w:space="0" w:color="1F4E79"/>
              <w:left w:val="single" w:sz="2" w:space="0" w:color="1F4E79"/>
              <w:bottom w:val="single" w:sz="2" w:space="0" w:color="1F4E79"/>
              <w:right w:val="single" w:sz="2" w:space="0" w:color="1F4E79"/>
            </w:tcBorders>
            <w:vAlign w:val="center"/>
            <w:hideMark/>
          </w:tcPr>
          <w:p w14:paraId="10F575DD" w14:textId="77777777" w:rsidR="0006308C" w:rsidRDefault="0006308C" w:rsidP="0006308C">
            <w:pPr>
              <w:spacing w:line="252" w:lineRule="auto"/>
              <w:rPr>
                <w:rFonts w:ascii="Times New Roman" w:hAnsi="Times New Roman"/>
                <w:sz w:val="20"/>
                <w:lang w:eastAsia="nl-NL"/>
              </w:rPr>
            </w:pPr>
            <w:r>
              <w:rPr>
                <w:rFonts w:ascii="Times New Roman" w:hAnsi="Times New Roman"/>
                <w:sz w:val="20"/>
                <w:lang w:eastAsia="nl-NL"/>
              </w:rPr>
              <w:t>Documents de référence : Transversale/Martine</w:t>
            </w:r>
          </w:p>
        </w:tc>
      </w:tr>
    </w:tbl>
    <w:p w14:paraId="6E0F1D81" w14:textId="2D54A2D2" w:rsidR="007901E7" w:rsidRDefault="007901E7" w:rsidP="00FC2712">
      <w:pPr>
        <w:rPr>
          <w:b/>
          <w:sz w:val="50"/>
          <w:szCs w:val="50"/>
        </w:rPr>
      </w:pPr>
    </w:p>
    <w:p w14:paraId="54EBDB84" w14:textId="77777777" w:rsidR="007901E7" w:rsidRDefault="007901E7" w:rsidP="007901E7">
      <w:pPr>
        <w:jc w:val="center"/>
        <w:rPr>
          <w:b/>
          <w:sz w:val="50"/>
          <w:szCs w:val="50"/>
        </w:rPr>
      </w:pPr>
    </w:p>
    <w:p w14:paraId="75C3458F" w14:textId="77777777" w:rsidR="007901E7" w:rsidRDefault="007901E7">
      <w:pPr>
        <w:pStyle w:val="ReturnAddress"/>
        <w:rPr>
          <w:b/>
        </w:rPr>
      </w:pPr>
    </w:p>
    <w:p w14:paraId="5F506C91" w14:textId="51FD419C" w:rsidR="007901E7" w:rsidRDefault="007901E7">
      <w:pPr>
        <w:pStyle w:val="ReturnAddress"/>
        <w:rPr>
          <w:b/>
        </w:rPr>
      </w:pPr>
    </w:p>
    <w:p w14:paraId="2B61ECFD" w14:textId="77777777" w:rsidR="007901E7" w:rsidRDefault="007901E7">
      <w:pPr>
        <w:pStyle w:val="ReturnAddress"/>
        <w:rPr>
          <w:b/>
        </w:rPr>
      </w:pPr>
    </w:p>
    <w:p w14:paraId="66CD787B" w14:textId="77777777" w:rsidR="007901E7" w:rsidRDefault="007901E7">
      <w:pPr>
        <w:pStyle w:val="ReturnAddress"/>
        <w:rPr>
          <w:b/>
        </w:rPr>
      </w:pPr>
    </w:p>
    <w:p w14:paraId="7393E6F7" w14:textId="28C0785E" w:rsidR="007901E7" w:rsidRDefault="007901E7">
      <w:pPr>
        <w:pStyle w:val="ReturnAddress"/>
        <w:rPr>
          <w:b/>
        </w:rPr>
      </w:pPr>
    </w:p>
    <w:p w14:paraId="0C107B3C" w14:textId="77777777" w:rsidR="007901E7" w:rsidRDefault="007901E7">
      <w:pPr>
        <w:pStyle w:val="ReturnAddress"/>
        <w:rPr>
          <w:b/>
        </w:rPr>
      </w:pPr>
    </w:p>
    <w:p w14:paraId="6F5456AE" w14:textId="7ACB3537" w:rsidR="007901E7" w:rsidRDefault="007901E7">
      <w:pPr>
        <w:pStyle w:val="ReturnAddress"/>
        <w:rPr>
          <w:b/>
        </w:rPr>
      </w:pPr>
    </w:p>
    <w:p w14:paraId="60C5784A" w14:textId="12A48BB9" w:rsidR="00C93460" w:rsidRDefault="00C93460">
      <w:pPr>
        <w:pStyle w:val="ReturnAddress"/>
        <w:rPr>
          <w:b/>
        </w:rPr>
      </w:pPr>
    </w:p>
    <w:p w14:paraId="4D90EDB5" w14:textId="4BFC06C1" w:rsidR="00C93460" w:rsidRDefault="00C93460">
      <w:pPr>
        <w:pStyle w:val="ReturnAddress"/>
        <w:rPr>
          <w:b/>
        </w:rPr>
      </w:pPr>
    </w:p>
    <w:p w14:paraId="1E9BF754" w14:textId="606C037E" w:rsidR="00C93460" w:rsidRDefault="00C93460">
      <w:pPr>
        <w:pStyle w:val="ReturnAddress"/>
        <w:rPr>
          <w:b/>
        </w:rPr>
      </w:pPr>
    </w:p>
    <w:p w14:paraId="13A96B97" w14:textId="0F91D2D2" w:rsidR="00C93460" w:rsidRDefault="00C93460">
      <w:pPr>
        <w:pStyle w:val="ReturnAddress"/>
        <w:rPr>
          <w:b/>
        </w:rPr>
      </w:pPr>
    </w:p>
    <w:p w14:paraId="118E3FA9" w14:textId="1D2743DE" w:rsidR="007901E7" w:rsidRDefault="0047037D">
      <w:pPr>
        <w:pStyle w:val="ReturnAddress"/>
        <w:rPr>
          <w:b/>
        </w:rPr>
      </w:pPr>
      <w:r>
        <w:rPr>
          <w:noProof/>
        </w:rPr>
        <w:drawing>
          <wp:anchor distT="0" distB="0" distL="114300" distR="114300" simplePos="0" relativeHeight="251704320" behindDoc="0" locked="0" layoutInCell="1" allowOverlap="1" wp14:anchorId="0EF09C8E" wp14:editId="0DB5ECF4">
            <wp:simplePos x="0" y="0"/>
            <wp:positionH relativeFrom="margin">
              <wp:posOffset>2292350</wp:posOffset>
            </wp:positionH>
            <wp:positionV relativeFrom="paragraph">
              <wp:posOffset>321861</wp:posOffset>
            </wp:positionV>
            <wp:extent cx="1640840" cy="777240"/>
            <wp:effectExtent l="38100" t="57150" r="92710" b="118110"/>
            <wp:wrapTopAndBottom/>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40840" cy="777240"/>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14:sizeRelH relativeFrom="page">
              <wp14:pctWidth>0</wp14:pctWidth>
            </wp14:sizeRelH>
            <wp14:sizeRelV relativeFrom="page">
              <wp14:pctHeight>0</wp14:pctHeight>
            </wp14:sizeRelV>
          </wp:anchor>
        </w:drawing>
      </w:r>
    </w:p>
    <w:p w14:paraId="192CDFFC" w14:textId="45D39173" w:rsidR="007901E7" w:rsidRDefault="007901E7">
      <w:pPr>
        <w:pStyle w:val="ReturnAddress"/>
        <w:rPr>
          <w:b/>
        </w:rPr>
      </w:pPr>
    </w:p>
    <w:p w14:paraId="699972C1" w14:textId="71BE416D" w:rsidR="007901E7" w:rsidRDefault="007901E7">
      <w:pPr>
        <w:pStyle w:val="ReturnAddress"/>
        <w:rPr>
          <w:b/>
        </w:rPr>
      </w:pPr>
    </w:p>
    <w:p w14:paraId="3ED43666" w14:textId="536F961B" w:rsidR="007901E7" w:rsidRDefault="007901E7">
      <w:pPr>
        <w:pStyle w:val="ReturnAddress"/>
        <w:rPr>
          <w:b/>
        </w:rPr>
      </w:pPr>
    </w:p>
    <w:p w14:paraId="6E37AA30" w14:textId="46267D7D" w:rsidR="007901E7" w:rsidRDefault="007901E7">
      <w:pPr>
        <w:pStyle w:val="ReturnAddress"/>
        <w:rPr>
          <w:b/>
        </w:rPr>
      </w:pPr>
    </w:p>
    <w:p w14:paraId="449F41E7" w14:textId="44CA3A31" w:rsidR="004321D8" w:rsidRDefault="004321D8">
      <w:pPr>
        <w:pStyle w:val="ReturnAddress"/>
        <w:rPr>
          <w:b/>
        </w:rPr>
      </w:pPr>
    </w:p>
    <w:p w14:paraId="1CD39B7A" w14:textId="65C72BD1" w:rsidR="004321D8" w:rsidRDefault="004321D8">
      <w:pPr>
        <w:pStyle w:val="ReturnAddress"/>
        <w:rPr>
          <w:b/>
        </w:rPr>
      </w:pPr>
    </w:p>
    <w:p w14:paraId="7BE26817" w14:textId="7566486F" w:rsidR="004321D8" w:rsidRDefault="004321D8">
      <w:pPr>
        <w:pStyle w:val="ReturnAddress"/>
        <w:rPr>
          <w:b/>
        </w:rPr>
      </w:pPr>
    </w:p>
    <w:p w14:paraId="7B0298C4" w14:textId="7E9ED7EF" w:rsidR="004321D8" w:rsidRDefault="004321D8">
      <w:pPr>
        <w:pStyle w:val="ReturnAddress"/>
        <w:rPr>
          <w:b/>
        </w:rPr>
      </w:pPr>
    </w:p>
    <w:p w14:paraId="2ECED879" w14:textId="3BB34FAD" w:rsidR="004321D8" w:rsidRDefault="004321D8">
      <w:pPr>
        <w:pStyle w:val="ReturnAddress"/>
        <w:rPr>
          <w:b/>
        </w:rPr>
      </w:pPr>
    </w:p>
    <w:p w14:paraId="2B80466E" w14:textId="26ED7176" w:rsidR="004321D8" w:rsidRDefault="004321D8">
      <w:pPr>
        <w:pStyle w:val="ReturnAddress"/>
        <w:rPr>
          <w:b/>
        </w:rPr>
      </w:pPr>
    </w:p>
    <w:p w14:paraId="7E26878B" w14:textId="06D7484B" w:rsidR="004321D8" w:rsidRDefault="004321D8">
      <w:pPr>
        <w:pStyle w:val="ReturnAddress"/>
        <w:rPr>
          <w:b/>
        </w:rPr>
      </w:pPr>
    </w:p>
    <w:p w14:paraId="0BFD1833" w14:textId="60E252F3" w:rsidR="004321D8" w:rsidRDefault="004321D8">
      <w:pPr>
        <w:pStyle w:val="ReturnAddress"/>
        <w:rPr>
          <w:b/>
        </w:rPr>
      </w:pPr>
    </w:p>
    <w:p w14:paraId="2C45E19A" w14:textId="6077DDB8" w:rsidR="004321D8" w:rsidRDefault="004321D8">
      <w:pPr>
        <w:pStyle w:val="ReturnAddress"/>
        <w:rPr>
          <w:b/>
        </w:rPr>
      </w:pPr>
    </w:p>
    <w:p w14:paraId="7181C890" w14:textId="2053750C" w:rsidR="004321D8" w:rsidRDefault="004321D8">
      <w:pPr>
        <w:pStyle w:val="ReturnAddress"/>
        <w:rPr>
          <w:b/>
        </w:rPr>
      </w:pPr>
    </w:p>
    <w:p w14:paraId="616C0304" w14:textId="77777777" w:rsidR="0047037D" w:rsidRDefault="0047037D" w:rsidP="007901E7">
      <w:pPr>
        <w:pStyle w:val="ReturnAddress"/>
        <w:rPr>
          <w:b/>
        </w:rPr>
      </w:pPr>
    </w:p>
    <w:p w14:paraId="5D65DA81" w14:textId="4D119062" w:rsidR="007901E7" w:rsidRDefault="0047037D" w:rsidP="007901E7">
      <w:pPr>
        <w:pStyle w:val="ReturnAddress"/>
      </w:pPr>
      <w:r>
        <w:rPr>
          <w:b/>
        </w:rPr>
        <w:t>Wallonie</w:t>
      </w:r>
    </w:p>
    <w:p w14:paraId="7632A95A" w14:textId="77777777" w:rsidR="0047037D" w:rsidRDefault="0047037D" w:rsidP="0047037D">
      <w:pPr>
        <w:pStyle w:val="ReturnAddress"/>
        <w:rPr>
          <w:i/>
        </w:rPr>
      </w:pPr>
      <w:r w:rsidRPr="0047037D">
        <w:rPr>
          <w:i/>
        </w:rPr>
        <w:t>Portail des élections communales et provinciales</w:t>
      </w:r>
    </w:p>
    <w:p w14:paraId="7FC3DD5F" w14:textId="157CF794" w:rsidR="0047037D" w:rsidRDefault="00B63FEC" w:rsidP="0047037D">
      <w:pPr>
        <w:pStyle w:val="ReturnAddress"/>
      </w:pPr>
      <w:hyperlink r:id="rId10" w:history="1">
        <w:r w:rsidR="0047037D" w:rsidRPr="0047037D">
          <w:t xml:space="preserve"> </w:t>
        </w:r>
        <w:r w:rsidR="0047037D" w:rsidRPr="0047037D">
          <w:rPr>
            <w:rStyle w:val="Lienhypertexte"/>
          </w:rPr>
          <w:t>http://electionslocales.wallonie.be/</w:t>
        </w:r>
      </w:hyperlink>
    </w:p>
    <w:p w14:paraId="6D3BAFB8" w14:textId="44405147" w:rsidR="0047037D" w:rsidRDefault="0047037D" w:rsidP="0047037D">
      <w:pPr>
        <w:pStyle w:val="ReturnAddress"/>
      </w:pPr>
      <w:r>
        <w:t>Tel</w:t>
      </w:r>
      <w:r w:rsidRPr="00F250D1">
        <w:t>.</w:t>
      </w:r>
      <w:r>
        <w:t xml:space="preserve"> 081/32.72.11</w:t>
      </w:r>
    </w:p>
    <w:p w14:paraId="399CEFBA" w14:textId="5B90F4C8" w:rsidR="001E3897" w:rsidRPr="007901E7" w:rsidRDefault="004321D8" w:rsidP="004E68D2">
      <w:pPr>
        <w:rPr>
          <w:rFonts w:cs="Calibri"/>
          <w:color w:val="4D5765"/>
          <w:sz w:val="50"/>
          <w:szCs w:val="50"/>
        </w:rPr>
      </w:pPr>
      <w:r>
        <w:rPr>
          <w:rFonts w:cs="Calibri"/>
          <w:color w:val="4D5765"/>
          <w:sz w:val="50"/>
          <w:szCs w:val="50"/>
        </w:rPr>
        <w:br w:type="page"/>
      </w:r>
      <w:r w:rsidR="004E68D2" w:rsidRPr="007901E7">
        <w:rPr>
          <w:rFonts w:cs="Calibri"/>
          <w:color w:val="4D5765"/>
          <w:sz w:val="50"/>
          <w:szCs w:val="50"/>
        </w:rPr>
        <w:lastRenderedPageBreak/>
        <w:t>Table des matières</w:t>
      </w:r>
    </w:p>
    <w:p w14:paraId="54A58F41" w14:textId="77777777" w:rsidR="007901E7" w:rsidRPr="007901E7" w:rsidRDefault="007901E7" w:rsidP="004E68D2">
      <w:pPr>
        <w:rPr>
          <w:rFonts w:cs="Calibri"/>
          <w:color w:val="4D5765"/>
          <w:sz w:val="50"/>
          <w:szCs w:val="50"/>
        </w:rPr>
      </w:pPr>
    </w:p>
    <w:p w14:paraId="10F20D17" w14:textId="29987293" w:rsidR="00FE7F3C" w:rsidRDefault="003F024D">
      <w:pPr>
        <w:pStyle w:val="TM1"/>
        <w:tabs>
          <w:tab w:val="right" w:leader="dot" w:pos="9830"/>
        </w:tabs>
        <w:rPr>
          <w:rFonts w:asciiTheme="minorHAnsi" w:eastAsiaTheme="minorEastAsia" w:hAnsiTheme="minorHAnsi" w:cstheme="minorBidi"/>
          <w:b w:val="0"/>
          <w:bCs w:val="0"/>
          <w:caps w:val="0"/>
          <w:noProof/>
          <w:sz w:val="22"/>
          <w:szCs w:val="22"/>
          <w:lang w:eastAsia="fr-BE"/>
        </w:rPr>
      </w:pPr>
      <w:r>
        <w:rPr>
          <w:rFonts w:ascii="Arial" w:hAnsi="Arial"/>
          <w:sz w:val="28"/>
        </w:rPr>
        <w:fldChar w:fldCharType="begin"/>
      </w:r>
      <w:r>
        <w:rPr>
          <w:rFonts w:ascii="Arial" w:hAnsi="Arial"/>
          <w:sz w:val="28"/>
        </w:rPr>
        <w:instrText xml:space="preserve"> TOC \h \z \t "Titre_2;2;Titre_1;1;Titre_3;3" </w:instrText>
      </w:r>
      <w:r>
        <w:rPr>
          <w:rFonts w:ascii="Arial" w:hAnsi="Arial"/>
          <w:sz w:val="28"/>
        </w:rPr>
        <w:fldChar w:fldCharType="separate"/>
      </w:r>
      <w:hyperlink w:anchor="_Toc518374883" w:history="1">
        <w:r w:rsidR="00FE7F3C" w:rsidRPr="00E32F3B">
          <w:rPr>
            <w:rStyle w:val="Lienhypertexte"/>
            <w:noProof/>
          </w:rPr>
          <w:t>Introduction</w:t>
        </w:r>
        <w:r w:rsidR="00FE7F3C">
          <w:rPr>
            <w:noProof/>
            <w:webHidden/>
          </w:rPr>
          <w:tab/>
        </w:r>
        <w:r w:rsidR="00FE7F3C">
          <w:rPr>
            <w:noProof/>
            <w:webHidden/>
          </w:rPr>
          <w:fldChar w:fldCharType="begin"/>
        </w:r>
        <w:r w:rsidR="00FE7F3C">
          <w:rPr>
            <w:noProof/>
            <w:webHidden/>
          </w:rPr>
          <w:instrText xml:space="preserve"> PAGEREF _Toc518374883 \h </w:instrText>
        </w:r>
        <w:r w:rsidR="00FE7F3C">
          <w:rPr>
            <w:noProof/>
            <w:webHidden/>
          </w:rPr>
        </w:r>
        <w:r w:rsidR="00FE7F3C">
          <w:rPr>
            <w:noProof/>
            <w:webHidden/>
          </w:rPr>
          <w:fldChar w:fldCharType="separate"/>
        </w:r>
        <w:r w:rsidR="00FE7F3C">
          <w:rPr>
            <w:noProof/>
            <w:webHidden/>
          </w:rPr>
          <w:t>1</w:t>
        </w:r>
        <w:r w:rsidR="00FE7F3C">
          <w:rPr>
            <w:noProof/>
            <w:webHidden/>
          </w:rPr>
          <w:fldChar w:fldCharType="end"/>
        </w:r>
      </w:hyperlink>
    </w:p>
    <w:p w14:paraId="30ECD82A" w14:textId="62299310" w:rsidR="00FE7F3C" w:rsidRDefault="00B63FEC">
      <w:pPr>
        <w:pStyle w:val="TM1"/>
        <w:tabs>
          <w:tab w:val="right" w:leader="dot" w:pos="9830"/>
        </w:tabs>
        <w:rPr>
          <w:rFonts w:asciiTheme="minorHAnsi" w:eastAsiaTheme="minorEastAsia" w:hAnsiTheme="minorHAnsi" w:cstheme="minorBidi"/>
          <w:b w:val="0"/>
          <w:bCs w:val="0"/>
          <w:caps w:val="0"/>
          <w:noProof/>
          <w:sz w:val="22"/>
          <w:szCs w:val="22"/>
          <w:lang w:eastAsia="fr-BE"/>
        </w:rPr>
      </w:pPr>
      <w:hyperlink w:anchor="_Toc518374884" w:history="1">
        <w:r w:rsidR="00FE7F3C" w:rsidRPr="00E32F3B">
          <w:rPr>
            <w:rStyle w:val="Lienhypertexte"/>
            <w:noProof/>
          </w:rPr>
          <w:t>Lexique</w:t>
        </w:r>
        <w:r w:rsidR="00FE7F3C">
          <w:rPr>
            <w:noProof/>
            <w:webHidden/>
          </w:rPr>
          <w:tab/>
        </w:r>
        <w:r w:rsidR="00FE7F3C">
          <w:rPr>
            <w:noProof/>
            <w:webHidden/>
          </w:rPr>
          <w:fldChar w:fldCharType="begin"/>
        </w:r>
        <w:r w:rsidR="00FE7F3C">
          <w:rPr>
            <w:noProof/>
            <w:webHidden/>
          </w:rPr>
          <w:instrText xml:space="preserve"> PAGEREF _Toc518374884 \h </w:instrText>
        </w:r>
        <w:r w:rsidR="00FE7F3C">
          <w:rPr>
            <w:noProof/>
            <w:webHidden/>
          </w:rPr>
        </w:r>
        <w:r w:rsidR="00FE7F3C">
          <w:rPr>
            <w:noProof/>
            <w:webHidden/>
          </w:rPr>
          <w:fldChar w:fldCharType="separate"/>
        </w:r>
        <w:r w:rsidR="00FE7F3C">
          <w:rPr>
            <w:noProof/>
            <w:webHidden/>
          </w:rPr>
          <w:t>2</w:t>
        </w:r>
        <w:r w:rsidR="00FE7F3C">
          <w:rPr>
            <w:noProof/>
            <w:webHidden/>
          </w:rPr>
          <w:fldChar w:fldCharType="end"/>
        </w:r>
      </w:hyperlink>
    </w:p>
    <w:p w14:paraId="092D8E90" w14:textId="2679CC38" w:rsidR="00FE7F3C" w:rsidRDefault="00B63FEC">
      <w:pPr>
        <w:pStyle w:val="TM1"/>
        <w:tabs>
          <w:tab w:val="right" w:leader="dot" w:pos="9830"/>
        </w:tabs>
        <w:rPr>
          <w:rFonts w:asciiTheme="minorHAnsi" w:eastAsiaTheme="minorEastAsia" w:hAnsiTheme="minorHAnsi" w:cstheme="minorBidi"/>
          <w:b w:val="0"/>
          <w:bCs w:val="0"/>
          <w:caps w:val="0"/>
          <w:noProof/>
          <w:sz w:val="22"/>
          <w:szCs w:val="22"/>
          <w:lang w:eastAsia="fr-BE"/>
        </w:rPr>
      </w:pPr>
      <w:hyperlink w:anchor="_Toc518374885" w:history="1">
        <w:r w:rsidR="00FE7F3C" w:rsidRPr="00E32F3B">
          <w:rPr>
            <w:rStyle w:val="Lienhypertexte"/>
            <w:noProof/>
          </w:rPr>
          <w:t>Inscription – Région Wallonne</w:t>
        </w:r>
        <w:r w:rsidR="00FE7F3C">
          <w:rPr>
            <w:noProof/>
            <w:webHidden/>
          </w:rPr>
          <w:tab/>
        </w:r>
        <w:r w:rsidR="00FE7F3C">
          <w:rPr>
            <w:noProof/>
            <w:webHidden/>
          </w:rPr>
          <w:fldChar w:fldCharType="begin"/>
        </w:r>
        <w:r w:rsidR="00FE7F3C">
          <w:rPr>
            <w:noProof/>
            <w:webHidden/>
          </w:rPr>
          <w:instrText xml:space="preserve"> PAGEREF _Toc518374885 \h </w:instrText>
        </w:r>
        <w:r w:rsidR="00FE7F3C">
          <w:rPr>
            <w:noProof/>
            <w:webHidden/>
          </w:rPr>
        </w:r>
        <w:r w:rsidR="00FE7F3C">
          <w:rPr>
            <w:noProof/>
            <w:webHidden/>
          </w:rPr>
          <w:fldChar w:fldCharType="separate"/>
        </w:r>
        <w:r w:rsidR="00FE7F3C">
          <w:rPr>
            <w:noProof/>
            <w:webHidden/>
          </w:rPr>
          <w:t>3</w:t>
        </w:r>
        <w:r w:rsidR="00FE7F3C">
          <w:rPr>
            <w:noProof/>
            <w:webHidden/>
          </w:rPr>
          <w:fldChar w:fldCharType="end"/>
        </w:r>
      </w:hyperlink>
    </w:p>
    <w:p w14:paraId="33C2F2D8" w14:textId="6A263DD2" w:rsidR="00FE7F3C" w:rsidRDefault="00B63FEC">
      <w:pPr>
        <w:pStyle w:val="TM2"/>
        <w:tabs>
          <w:tab w:val="right" w:leader="dot" w:pos="9830"/>
        </w:tabs>
        <w:rPr>
          <w:rFonts w:eastAsiaTheme="minorEastAsia" w:cstheme="minorBidi"/>
          <w:b w:val="0"/>
          <w:bCs w:val="0"/>
          <w:noProof/>
          <w:sz w:val="22"/>
          <w:szCs w:val="22"/>
          <w:lang w:eastAsia="fr-BE"/>
        </w:rPr>
      </w:pPr>
      <w:hyperlink w:anchor="_Toc518374886" w:history="1">
        <w:r w:rsidR="00FE7F3C" w:rsidRPr="00E32F3B">
          <w:rPr>
            <w:rStyle w:val="Lienhypertexte"/>
            <w:noProof/>
          </w:rPr>
          <w:t>Etape 1 - Connexion et identification eID</w:t>
        </w:r>
        <w:r w:rsidR="00FE7F3C">
          <w:rPr>
            <w:noProof/>
            <w:webHidden/>
          </w:rPr>
          <w:tab/>
        </w:r>
        <w:r w:rsidR="00FE7F3C">
          <w:rPr>
            <w:noProof/>
            <w:webHidden/>
          </w:rPr>
          <w:fldChar w:fldCharType="begin"/>
        </w:r>
        <w:r w:rsidR="00FE7F3C">
          <w:rPr>
            <w:noProof/>
            <w:webHidden/>
          </w:rPr>
          <w:instrText xml:space="preserve"> PAGEREF _Toc518374886 \h </w:instrText>
        </w:r>
        <w:r w:rsidR="00FE7F3C">
          <w:rPr>
            <w:noProof/>
            <w:webHidden/>
          </w:rPr>
        </w:r>
        <w:r w:rsidR="00FE7F3C">
          <w:rPr>
            <w:noProof/>
            <w:webHidden/>
          </w:rPr>
          <w:fldChar w:fldCharType="separate"/>
        </w:r>
        <w:r w:rsidR="00FE7F3C">
          <w:rPr>
            <w:noProof/>
            <w:webHidden/>
          </w:rPr>
          <w:t>3</w:t>
        </w:r>
        <w:r w:rsidR="00FE7F3C">
          <w:rPr>
            <w:noProof/>
            <w:webHidden/>
          </w:rPr>
          <w:fldChar w:fldCharType="end"/>
        </w:r>
      </w:hyperlink>
    </w:p>
    <w:p w14:paraId="58EB1BB6" w14:textId="24EAACB7" w:rsidR="00FE7F3C" w:rsidRDefault="00B63FEC">
      <w:pPr>
        <w:pStyle w:val="TM3"/>
        <w:tabs>
          <w:tab w:val="left" w:pos="660"/>
          <w:tab w:val="right" w:leader="dot" w:pos="9830"/>
        </w:tabs>
        <w:rPr>
          <w:rFonts w:eastAsiaTheme="minorEastAsia" w:cstheme="minorBidi"/>
          <w:noProof/>
          <w:sz w:val="22"/>
          <w:szCs w:val="22"/>
          <w:lang w:eastAsia="fr-BE"/>
        </w:rPr>
      </w:pPr>
      <w:hyperlink w:anchor="_Toc518374887" w:history="1">
        <w:r w:rsidR="00FE7F3C" w:rsidRPr="00E32F3B">
          <w:rPr>
            <w:rStyle w:val="Lienhypertexte"/>
            <w:noProof/>
          </w:rPr>
          <w:t>A.</w:t>
        </w:r>
        <w:r w:rsidR="00FE7F3C">
          <w:rPr>
            <w:rFonts w:eastAsiaTheme="minorEastAsia" w:cstheme="minorBidi"/>
            <w:noProof/>
            <w:sz w:val="22"/>
            <w:szCs w:val="22"/>
            <w:lang w:eastAsia="fr-BE"/>
          </w:rPr>
          <w:tab/>
        </w:r>
        <w:r w:rsidR="00FE7F3C" w:rsidRPr="00E32F3B">
          <w:rPr>
            <w:rStyle w:val="Lienhypertexte"/>
            <w:noProof/>
          </w:rPr>
          <w:t>Introduction &amp; prérequis</w:t>
        </w:r>
        <w:r w:rsidR="00FE7F3C">
          <w:rPr>
            <w:noProof/>
            <w:webHidden/>
          </w:rPr>
          <w:tab/>
        </w:r>
        <w:r w:rsidR="00FE7F3C">
          <w:rPr>
            <w:noProof/>
            <w:webHidden/>
          </w:rPr>
          <w:fldChar w:fldCharType="begin"/>
        </w:r>
        <w:r w:rsidR="00FE7F3C">
          <w:rPr>
            <w:noProof/>
            <w:webHidden/>
          </w:rPr>
          <w:instrText xml:space="preserve"> PAGEREF _Toc518374887 \h </w:instrText>
        </w:r>
        <w:r w:rsidR="00FE7F3C">
          <w:rPr>
            <w:noProof/>
            <w:webHidden/>
          </w:rPr>
        </w:r>
        <w:r w:rsidR="00FE7F3C">
          <w:rPr>
            <w:noProof/>
            <w:webHidden/>
          </w:rPr>
          <w:fldChar w:fldCharType="separate"/>
        </w:r>
        <w:r w:rsidR="00FE7F3C">
          <w:rPr>
            <w:noProof/>
            <w:webHidden/>
          </w:rPr>
          <w:t>3</w:t>
        </w:r>
        <w:r w:rsidR="00FE7F3C">
          <w:rPr>
            <w:noProof/>
            <w:webHidden/>
          </w:rPr>
          <w:fldChar w:fldCharType="end"/>
        </w:r>
      </w:hyperlink>
    </w:p>
    <w:p w14:paraId="4E930DC0" w14:textId="7EE0D492" w:rsidR="00FE7F3C" w:rsidRDefault="00B63FEC">
      <w:pPr>
        <w:pStyle w:val="TM3"/>
        <w:tabs>
          <w:tab w:val="left" w:pos="660"/>
          <w:tab w:val="right" w:leader="dot" w:pos="9830"/>
        </w:tabs>
        <w:rPr>
          <w:rFonts w:eastAsiaTheme="minorEastAsia" w:cstheme="minorBidi"/>
          <w:noProof/>
          <w:sz w:val="22"/>
          <w:szCs w:val="22"/>
          <w:lang w:eastAsia="fr-BE"/>
        </w:rPr>
      </w:pPr>
      <w:hyperlink w:anchor="_Toc518374888" w:history="1">
        <w:r w:rsidR="00FE7F3C" w:rsidRPr="00E32F3B">
          <w:rPr>
            <w:rStyle w:val="Lienhypertexte"/>
            <w:noProof/>
          </w:rPr>
          <w:t>B.</w:t>
        </w:r>
        <w:r w:rsidR="00FE7F3C">
          <w:rPr>
            <w:rFonts w:eastAsiaTheme="minorEastAsia" w:cstheme="minorBidi"/>
            <w:noProof/>
            <w:sz w:val="22"/>
            <w:szCs w:val="22"/>
            <w:lang w:eastAsia="fr-BE"/>
          </w:rPr>
          <w:tab/>
        </w:r>
        <w:r w:rsidR="00FE7F3C" w:rsidRPr="00E32F3B">
          <w:rPr>
            <w:rStyle w:val="Lienhypertexte"/>
            <w:noProof/>
          </w:rPr>
          <w:t>Installation du logiciel eID</w:t>
        </w:r>
        <w:r w:rsidR="00FE7F3C">
          <w:rPr>
            <w:noProof/>
            <w:webHidden/>
          </w:rPr>
          <w:tab/>
        </w:r>
        <w:r w:rsidR="00FE7F3C">
          <w:rPr>
            <w:noProof/>
            <w:webHidden/>
          </w:rPr>
          <w:fldChar w:fldCharType="begin"/>
        </w:r>
        <w:r w:rsidR="00FE7F3C">
          <w:rPr>
            <w:noProof/>
            <w:webHidden/>
          </w:rPr>
          <w:instrText xml:space="preserve"> PAGEREF _Toc518374888 \h </w:instrText>
        </w:r>
        <w:r w:rsidR="00FE7F3C">
          <w:rPr>
            <w:noProof/>
            <w:webHidden/>
          </w:rPr>
        </w:r>
        <w:r w:rsidR="00FE7F3C">
          <w:rPr>
            <w:noProof/>
            <w:webHidden/>
          </w:rPr>
          <w:fldChar w:fldCharType="separate"/>
        </w:r>
        <w:r w:rsidR="00FE7F3C">
          <w:rPr>
            <w:noProof/>
            <w:webHidden/>
          </w:rPr>
          <w:t>3</w:t>
        </w:r>
        <w:r w:rsidR="00FE7F3C">
          <w:rPr>
            <w:noProof/>
            <w:webHidden/>
          </w:rPr>
          <w:fldChar w:fldCharType="end"/>
        </w:r>
      </w:hyperlink>
    </w:p>
    <w:p w14:paraId="7A836985" w14:textId="67CE3453" w:rsidR="00FE7F3C" w:rsidRDefault="00B63FEC">
      <w:pPr>
        <w:pStyle w:val="TM2"/>
        <w:tabs>
          <w:tab w:val="right" w:leader="dot" w:pos="9830"/>
        </w:tabs>
        <w:rPr>
          <w:rFonts w:eastAsiaTheme="minorEastAsia" w:cstheme="minorBidi"/>
          <w:b w:val="0"/>
          <w:bCs w:val="0"/>
          <w:noProof/>
          <w:sz w:val="22"/>
          <w:szCs w:val="22"/>
          <w:lang w:eastAsia="fr-BE"/>
        </w:rPr>
      </w:pPr>
      <w:hyperlink w:anchor="_Toc518374889" w:history="1">
        <w:r w:rsidR="00FE7F3C" w:rsidRPr="00E32F3B">
          <w:rPr>
            <w:rStyle w:val="Lienhypertexte"/>
            <w:noProof/>
          </w:rPr>
          <w:t>Etape 2 - Encodage des listes et des candidats</w:t>
        </w:r>
        <w:r w:rsidR="00FE7F3C">
          <w:rPr>
            <w:noProof/>
            <w:webHidden/>
          </w:rPr>
          <w:tab/>
        </w:r>
        <w:r w:rsidR="00FE7F3C">
          <w:rPr>
            <w:noProof/>
            <w:webHidden/>
          </w:rPr>
          <w:fldChar w:fldCharType="begin"/>
        </w:r>
        <w:r w:rsidR="00FE7F3C">
          <w:rPr>
            <w:noProof/>
            <w:webHidden/>
          </w:rPr>
          <w:instrText xml:space="preserve"> PAGEREF _Toc518374889 \h </w:instrText>
        </w:r>
        <w:r w:rsidR="00FE7F3C">
          <w:rPr>
            <w:noProof/>
            <w:webHidden/>
          </w:rPr>
        </w:r>
        <w:r w:rsidR="00FE7F3C">
          <w:rPr>
            <w:noProof/>
            <w:webHidden/>
          </w:rPr>
          <w:fldChar w:fldCharType="separate"/>
        </w:r>
        <w:r w:rsidR="00FE7F3C">
          <w:rPr>
            <w:noProof/>
            <w:webHidden/>
          </w:rPr>
          <w:t>3</w:t>
        </w:r>
        <w:r w:rsidR="00FE7F3C">
          <w:rPr>
            <w:noProof/>
            <w:webHidden/>
          </w:rPr>
          <w:fldChar w:fldCharType="end"/>
        </w:r>
      </w:hyperlink>
    </w:p>
    <w:p w14:paraId="1E740D4D" w14:textId="4106F277" w:rsidR="00FE7F3C" w:rsidRDefault="00B63FEC">
      <w:pPr>
        <w:pStyle w:val="TM3"/>
        <w:tabs>
          <w:tab w:val="left" w:pos="660"/>
          <w:tab w:val="right" w:leader="dot" w:pos="9830"/>
        </w:tabs>
        <w:rPr>
          <w:rFonts w:eastAsiaTheme="minorEastAsia" w:cstheme="minorBidi"/>
          <w:noProof/>
          <w:sz w:val="22"/>
          <w:szCs w:val="22"/>
          <w:lang w:eastAsia="fr-BE"/>
        </w:rPr>
      </w:pPr>
      <w:hyperlink w:anchor="_Toc518374890" w:history="1">
        <w:r w:rsidR="00FE7F3C" w:rsidRPr="00E32F3B">
          <w:rPr>
            <w:rStyle w:val="Lienhypertexte"/>
            <w:noProof/>
          </w:rPr>
          <w:t>A.</w:t>
        </w:r>
        <w:r w:rsidR="00FE7F3C">
          <w:rPr>
            <w:rFonts w:eastAsiaTheme="minorEastAsia" w:cstheme="minorBidi"/>
            <w:noProof/>
            <w:sz w:val="22"/>
            <w:szCs w:val="22"/>
            <w:lang w:eastAsia="fr-BE"/>
          </w:rPr>
          <w:tab/>
        </w:r>
        <w:r w:rsidR="00FE7F3C" w:rsidRPr="00E32F3B">
          <w:rPr>
            <w:rStyle w:val="Lienhypertexte"/>
            <w:noProof/>
          </w:rPr>
          <w:t>Accéder au module d’encodage</w:t>
        </w:r>
        <w:r w:rsidR="00FE7F3C">
          <w:rPr>
            <w:noProof/>
            <w:webHidden/>
          </w:rPr>
          <w:tab/>
        </w:r>
        <w:r w:rsidR="00FE7F3C">
          <w:rPr>
            <w:noProof/>
            <w:webHidden/>
          </w:rPr>
          <w:fldChar w:fldCharType="begin"/>
        </w:r>
        <w:r w:rsidR="00FE7F3C">
          <w:rPr>
            <w:noProof/>
            <w:webHidden/>
          </w:rPr>
          <w:instrText xml:space="preserve"> PAGEREF _Toc518374890 \h </w:instrText>
        </w:r>
        <w:r w:rsidR="00FE7F3C">
          <w:rPr>
            <w:noProof/>
            <w:webHidden/>
          </w:rPr>
        </w:r>
        <w:r w:rsidR="00FE7F3C">
          <w:rPr>
            <w:noProof/>
            <w:webHidden/>
          </w:rPr>
          <w:fldChar w:fldCharType="separate"/>
        </w:r>
        <w:r w:rsidR="00FE7F3C">
          <w:rPr>
            <w:noProof/>
            <w:webHidden/>
          </w:rPr>
          <w:t>4</w:t>
        </w:r>
        <w:r w:rsidR="00FE7F3C">
          <w:rPr>
            <w:noProof/>
            <w:webHidden/>
          </w:rPr>
          <w:fldChar w:fldCharType="end"/>
        </w:r>
      </w:hyperlink>
    </w:p>
    <w:p w14:paraId="652F11B8" w14:textId="426980E6" w:rsidR="00FE7F3C" w:rsidRDefault="00B63FEC">
      <w:pPr>
        <w:pStyle w:val="TM3"/>
        <w:tabs>
          <w:tab w:val="left" w:pos="660"/>
          <w:tab w:val="right" w:leader="dot" w:pos="9830"/>
        </w:tabs>
        <w:rPr>
          <w:rFonts w:eastAsiaTheme="minorEastAsia" w:cstheme="minorBidi"/>
          <w:noProof/>
          <w:sz w:val="22"/>
          <w:szCs w:val="22"/>
          <w:lang w:eastAsia="fr-BE"/>
        </w:rPr>
      </w:pPr>
      <w:hyperlink w:anchor="_Toc518374891" w:history="1">
        <w:r w:rsidR="00FE7F3C" w:rsidRPr="00E32F3B">
          <w:rPr>
            <w:rStyle w:val="Lienhypertexte"/>
            <w:noProof/>
          </w:rPr>
          <w:t>B.</w:t>
        </w:r>
        <w:r w:rsidR="00FE7F3C">
          <w:rPr>
            <w:rFonts w:eastAsiaTheme="minorEastAsia" w:cstheme="minorBidi"/>
            <w:noProof/>
            <w:sz w:val="22"/>
            <w:szCs w:val="22"/>
            <w:lang w:eastAsia="fr-BE"/>
          </w:rPr>
          <w:tab/>
        </w:r>
        <w:r w:rsidR="00FE7F3C" w:rsidRPr="00E32F3B">
          <w:rPr>
            <w:rStyle w:val="Lienhypertexte"/>
            <w:noProof/>
          </w:rPr>
          <w:t>Connexion</w:t>
        </w:r>
        <w:r w:rsidR="00FE7F3C">
          <w:rPr>
            <w:noProof/>
            <w:webHidden/>
          </w:rPr>
          <w:tab/>
        </w:r>
        <w:r w:rsidR="00FE7F3C">
          <w:rPr>
            <w:noProof/>
            <w:webHidden/>
          </w:rPr>
          <w:fldChar w:fldCharType="begin"/>
        </w:r>
        <w:r w:rsidR="00FE7F3C">
          <w:rPr>
            <w:noProof/>
            <w:webHidden/>
          </w:rPr>
          <w:instrText xml:space="preserve"> PAGEREF _Toc518374891 \h </w:instrText>
        </w:r>
        <w:r w:rsidR="00FE7F3C">
          <w:rPr>
            <w:noProof/>
            <w:webHidden/>
          </w:rPr>
        </w:r>
        <w:r w:rsidR="00FE7F3C">
          <w:rPr>
            <w:noProof/>
            <w:webHidden/>
          </w:rPr>
          <w:fldChar w:fldCharType="separate"/>
        </w:r>
        <w:r w:rsidR="00FE7F3C">
          <w:rPr>
            <w:noProof/>
            <w:webHidden/>
          </w:rPr>
          <w:t>4</w:t>
        </w:r>
        <w:r w:rsidR="00FE7F3C">
          <w:rPr>
            <w:noProof/>
            <w:webHidden/>
          </w:rPr>
          <w:fldChar w:fldCharType="end"/>
        </w:r>
      </w:hyperlink>
    </w:p>
    <w:p w14:paraId="59C7BC60" w14:textId="08772F13" w:rsidR="00FE7F3C" w:rsidRDefault="00B63FEC">
      <w:pPr>
        <w:pStyle w:val="TM3"/>
        <w:tabs>
          <w:tab w:val="left" w:pos="660"/>
          <w:tab w:val="right" w:leader="dot" w:pos="9830"/>
        </w:tabs>
        <w:rPr>
          <w:rFonts w:eastAsiaTheme="minorEastAsia" w:cstheme="minorBidi"/>
          <w:noProof/>
          <w:sz w:val="22"/>
          <w:szCs w:val="22"/>
          <w:lang w:eastAsia="fr-BE"/>
        </w:rPr>
      </w:pPr>
      <w:hyperlink w:anchor="_Toc518374892" w:history="1">
        <w:r w:rsidR="00FE7F3C" w:rsidRPr="00E32F3B">
          <w:rPr>
            <w:rStyle w:val="Lienhypertexte"/>
            <w:noProof/>
          </w:rPr>
          <w:t>C.</w:t>
        </w:r>
        <w:r w:rsidR="00FE7F3C">
          <w:rPr>
            <w:rFonts w:eastAsiaTheme="minorEastAsia" w:cstheme="minorBidi"/>
            <w:noProof/>
            <w:sz w:val="22"/>
            <w:szCs w:val="22"/>
            <w:lang w:eastAsia="fr-BE"/>
          </w:rPr>
          <w:tab/>
        </w:r>
        <w:r w:rsidR="00FE7F3C" w:rsidRPr="00E32F3B">
          <w:rPr>
            <w:rStyle w:val="Lienhypertexte"/>
            <w:noProof/>
          </w:rPr>
          <w:t>Déposer,  confirmer  ou consulter les actes de présentation</w:t>
        </w:r>
        <w:r w:rsidR="00FE7F3C">
          <w:rPr>
            <w:noProof/>
            <w:webHidden/>
          </w:rPr>
          <w:tab/>
        </w:r>
        <w:r w:rsidR="00FE7F3C">
          <w:rPr>
            <w:noProof/>
            <w:webHidden/>
          </w:rPr>
          <w:fldChar w:fldCharType="begin"/>
        </w:r>
        <w:r w:rsidR="00FE7F3C">
          <w:rPr>
            <w:noProof/>
            <w:webHidden/>
          </w:rPr>
          <w:instrText xml:space="preserve"> PAGEREF _Toc518374892 \h </w:instrText>
        </w:r>
        <w:r w:rsidR="00FE7F3C">
          <w:rPr>
            <w:noProof/>
            <w:webHidden/>
          </w:rPr>
        </w:r>
        <w:r w:rsidR="00FE7F3C">
          <w:rPr>
            <w:noProof/>
            <w:webHidden/>
          </w:rPr>
          <w:fldChar w:fldCharType="separate"/>
        </w:r>
        <w:r w:rsidR="00FE7F3C">
          <w:rPr>
            <w:noProof/>
            <w:webHidden/>
          </w:rPr>
          <w:t>5</w:t>
        </w:r>
        <w:r w:rsidR="00FE7F3C">
          <w:rPr>
            <w:noProof/>
            <w:webHidden/>
          </w:rPr>
          <w:fldChar w:fldCharType="end"/>
        </w:r>
      </w:hyperlink>
    </w:p>
    <w:p w14:paraId="5E92845E" w14:textId="74F80514" w:rsidR="00FE7F3C" w:rsidRDefault="00B63FEC">
      <w:pPr>
        <w:pStyle w:val="TM3"/>
        <w:tabs>
          <w:tab w:val="left" w:pos="660"/>
          <w:tab w:val="right" w:leader="dot" w:pos="9830"/>
        </w:tabs>
        <w:rPr>
          <w:rFonts w:eastAsiaTheme="minorEastAsia" w:cstheme="minorBidi"/>
          <w:noProof/>
          <w:sz w:val="22"/>
          <w:szCs w:val="22"/>
          <w:lang w:eastAsia="fr-BE"/>
        </w:rPr>
      </w:pPr>
      <w:hyperlink w:anchor="_Toc518374893" w:history="1">
        <w:r w:rsidR="00FE7F3C" w:rsidRPr="00E32F3B">
          <w:rPr>
            <w:rStyle w:val="Lienhypertexte"/>
            <w:noProof/>
          </w:rPr>
          <w:t>D.</w:t>
        </w:r>
        <w:r w:rsidR="00FE7F3C">
          <w:rPr>
            <w:rFonts w:eastAsiaTheme="minorEastAsia" w:cstheme="minorBidi"/>
            <w:noProof/>
            <w:sz w:val="22"/>
            <w:szCs w:val="22"/>
            <w:lang w:eastAsia="fr-BE"/>
          </w:rPr>
          <w:tab/>
        </w:r>
        <w:r w:rsidR="00FE7F3C" w:rsidRPr="00E32F3B">
          <w:rPr>
            <w:rStyle w:val="Lienhypertexte"/>
            <w:noProof/>
          </w:rPr>
          <w:t>Compléter l’acte de présentation</w:t>
        </w:r>
        <w:r w:rsidR="00FE7F3C">
          <w:rPr>
            <w:noProof/>
            <w:webHidden/>
          </w:rPr>
          <w:tab/>
        </w:r>
        <w:r w:rsidR="00FE7F3C">
          <w:rPr>
            <w:noProof/>
            <w:webHidden/>
          </w:rPr>
          <w:fldChar w:fldCharType="begin"/>
        </w:r>
        <w:r w:rsidR="00FE7F3C">
          <w:rPr>
            <w:noProof/>
            <w:webHidden/>
          </w:rPr>
          <w:instrText xml:space="preserve"> PAGEREF _Toc518374893 \h </w:instrText>
        </w:r>
        <w:r w:rsidR="00FE7F3C">
          <w:rPr>
            <w:noProof/>
            <w:webHidden/>
          </w:rPr>
        </w:r>
        <w:r w:rsidR="00FE7F3C">
          <w:rPr>
            <w:noProof/>
            <w:webHidden/>
          </w:rPr>
          <w:fldChar w:fldCharType="separate"/>
        </w:r>
        <w:r w:rsidR="00FE7F3C">
          <w:rPr>
            <w:noProof/>
            <w:webHidden/>
          </w:rPr>
          <w:t>7</w:t>
        </w:r>
        <w:r w:rsidR="00FE7F3C">
          <w:rPr>
            <w:noProof/>
            <w:webHidden/>
          </w:rPr>
          <w:fldChar w:fldCharType="end"/>
        </w:r>
      </w:hyperlink>
    </w:p>
    <w:p w14:paraId="35ECEDA7" w14:textId="798C477F" w:rsidR="00FE7F3C" w:rsidRDefault="00B63FEC">
      <w:pPr>
        <w:pStyle w:val="TM3"/>
        <w:tabs>
          <w:tab w:val="left" w:pos="660"/>
          <w:tab w:val="right" w:leader="dot" w:pos="9830"/>
        </w:tabs>
        <w:rPr>
          <w:rFonts w:eastAsiaTheme="minorEastAsia" w:cstheme="minorBidi"/>
          <w:noProof/>
          <w:sz w:val="22"/>
          <w:szCs w:val="22"/>
          <w:lang w:eastAsia="fr-BE"/>
        </w:rPr>
      </w:pPr>
      <w:hyperlink w:anchor="_Toc518374894" w:history="1">
        <w:r w:rsidR="00FE7F3C" w:rsidRPr="00E32F3B">
          <w:rPr>
            <w:rStyle w:val="Lienhypertexte"/>
            <w:noProof/>
          </w:rPr>
          <w:t>E.</w:t>
        </w:r>
        <w:r w:rsidR="00FE7F3C">
          <w:rPr>
            <w:rFonts w:eastAsiaTheme="minorEastAsia" w:cstheme="minorBidi"/>
            <w:noProof/>
            <w:sz w:val="22"/>
            <w:szCs w:val="22"/>
            <w:lang w:eastAsia="fr-BE"/>
          </w:rPr>
          <w:tab/>
        </w:r>
        <w:r w:rsidR="00FE7F3C" w:rsidRPr="00E32F3B">
          <w:rPr>
            <w:rStyle w:val="Lienhypertexte"/>
            <w:noProof/>
          </w:rPr>
          <w:t>Ajouter les candidats effectifs</w:t>
        </w:r>
        <w:r w:rsidR="00FE7F3C">
          <w:rPr>
            <w:noProof/>
            <w:webHidden/>
          </w:rPr>
          <w:tab/>
        </w:r>
        <w:r w:rsidR="00FE7F3C">
          <w:rPr>
            <w:noProof/>
            <w:webHidden/>
          </w:rPr>
          <w:fldChar w:fldCharType="begin"/>
        </w:r>
        <w:r w:rsidR="00FE7F3C">
          <w:rPr>
            <w:noProof/>
            <w:webHidden/>
          </w:rPr>
          <w:instrText xml:space="preserve"> PAGEREF _Toc518374894 \h </w:instrText>
        </w:r>
        <w:r w:rsidR="00FE7F3C">
          <w:rPr>
            <w:noProof/>
            <w:webHidden/>
          </w:rPr>
        </w:r>
        <w:r w:rsidR="00FE7F3C">
          <w:rPr>
            <w:noProof/>
            <w:webHidden/>
          </w:rPr>
          <w:fldChar w:fldCharType="separate"/>
        </w:r>
        <w:r w:rsidR="00FE7F3C">
          <w:rPr>
            <w:noProof/>
            <w:webHidden/>
          </w:rPr>
          <w:t>8</w:t>
        </w:r>
        <w:r w:rsidR="00FE7F3C">
          <w:rPr>
            <w:noProof/>
            <w:webHidden/>
          </w:rPr>
          <w:fldChar w:fldCharType="end"/>
        </w:r>
      </w:hyperlink>
    </w:p>
    <w:p w14:paraId="5D6601E6" w14:textId="309255BC" w:rsidR="00FE7F3C" w:rsidRDefault="00B63FEC">
      <w:pPr>
        <w:pStyle w:val="TM3"/>
        <w:tabs>
          <w:tab w:val="left" w:pos="660"/>
          <w:tab w:val="right" w:leader="dot" w:pos="9830"/>
        </w:tabs>
        <w:rPr>
          <w:rFonts w:eastAsiaTheme="minorEastAsia" w:cstheme="minorBidi"/>
          <w:noProof/>
          <w:sz w:val="22"/>
          <w:szCs w:val="22"/>
          <w:lang w:eastAsia="fr-BE"/>
        </w:rPr>
      </w:pPr>
      <w:hyperlink w:anchor="_Toc518374895" w:history="1">
        <w:r w:rsidR="00FE7F3C" w:rsidRPr="00E32F3B">
          <w:rPr>
            <w:rStyle w:val="Lienhypertexte"/>
            <w:noProof/>
          </w:rPr>
          <w:t>F.</w:t>
        </w:r>
        <w:r w:rsidR="00FE7F3C">
          <w:rPr>
            <w:rFonts w:eastAsiaTheme="minorEastAsia" w:cstheme="minorBidi"/>
            <w:noProof/>
            <w:sz w:val="22"/>
            <w:szCs w:val="22"/>
            <w:lang w:eastAsia="fr-BE"/>
          </w:rPr>
          <w:tab/>
        </w:r>
        <w:r w:rsidR="00FE7F3C" w:rsidRPr="00E32F3B">
          <w:rPr>
            <w:rStyle w:val="Lienhypertexte"/>
            <w:noProof/>
          </w:rPr>
          <w:t>Ajouter les témoins</w:t>
        </w:r>
        <w:r w:rsidR="00FE7F3C">
          <w:rPr>
            <w:noProof/>
            <w:webHidden/>
          </w:rPr>
          <w:tab/>
        </w:r>
        <w:r w:rsidR="00FE7F3C">
          <w:rPr>
            <w:noProof/>
            <w:webHidden/>
          </w:rPr>
          <w:fldChar w:fldCharType="begin"/>
        </w:r>
        <w:r w:rsidR="00FE7F3C">
          <w:rPr>
            <w:noProof/>
            <w:webHidden/>
          </w:rPr>
          <w:instrText xml:space="preserve"> PAGEREF _Toc518374895 \h </w:instrText>
        </w:r>
        <w:r w:rsidR="00FE7F3C">
          <w:rPr>
            <w:noProof/>
            <w:webHidden/>
          </w:rPr>
        </w:r>
        <w:r w:rsidR="00FE7F3C">
          <w:rPr>
            <w:noProof/>
            <w:webHidden/>
          </w:rPr>
          <w:fldChar w:fldCharType="separate"/>
        </w:r>
        <w:r w:rsidR="00FE7F3C">
          <w:rPr>
            <w:noProof/>
            <w:webHidden/>
          </w:rPr>
          <w:t>10</w:t>
        </w:r>
        <w:r w:rsidR="00FE7F3C">
          <w:rPr>
            <w:noProof/>
            <w:webHidden/>
          </w:rPr>
          <w:fldChar w:fldCharType="end"/>
        </w:r>
      </w:hyperlink>
    </w:p>
    <w:p w14:paraId="2D63B36A" w14:textId="2407B7F8" w:rsidR="00FE7F3C" w:rsidRDefault="00B63FEC">
      <w:pPr>
        <w:pStyle w:val="TM2"/>
        <w:tabs>
          <w:tab w:val="right" w:leader="dot" w:pos="9830"/>
        </w:tabs>
        <w:rPr>
          <w:rFonts w:eastAsiaTheme="minorEastAsia" w:cstheme="minorBidi"/>
          <w:b w:val="0"/>
          <w:bCs w:val="0"/>
          <w:noProof/>
          <w:sz w:val="22"/>
          <w:szCs w:val="22"/>
          <w:lang w:eastAsia="fr-BE"/>
        </w:rPr>
      </w:pPr>
      <w:hyperlink w:anchor="_Toc518374896" w:history="1">
        <w:r w:rsidR="00FE7F3C" w:rsidRPr="00E32F3B">
          <w:rPr>
            <w:rStyle w:val="Lienhypertexte"/>
            <w:noProof/>
          </w:rPr>
          <w:t>Etape 3 – Signer l’acte de dépôt</w:t>
        </w:r>
        <w:r w:rsidR="00FE7F3C">
          <w:rPr>
            <w:noProof/>
            <w:webHidden/>
          </w:rPr>
          <w:tab/>
        </w:r>
        <w:r w:rsidR="00FE7F3C">
          <w:rPr>
            <w:noProof/>
            <w:webHidden/>
          </w:rPr>
          <w:fldChar w:fldCharType="begin"/>
        </w:r>
        <w:r w:rsidR="00FE7F3C">
          <w:rPr>
            <w:noProof/>
            <w:webHidden/>
          </w:rPr>
          <w:instrText xml:space="preserve"> PAGEREF _Toc518374896 \h </w:instrText>
        </w:r>
        <w:r w:rsidR="00FE7F3C">
          <w:rPr>
            <w:noProof/>
            <w:webHidden/>
          </w:rPr>
        </w:r>
        <w:r w:rsidR="00FE7F3C">
          <w:rPr>
            <w:noProof/>
            <w:webHidden/>
          </w:rPr>
          <w:fldChar w:fldCharType="separate"/>
        </w:r>
        <w:r w:rsidR="00FE7F3C">
          <w:rPr>
            <w:noProof/>
            <w:webHidden/>
          </w:rPr>
          <w:t>10</w:t>
        </w:r>
        <w:r w:rsidR="00FE7F3C">
          <w:rPr>
            <w:noProof/>
            <w:webHidden/>
          </w:rPr>
          <w:fldChar w:fldCharType="end"/>
        </w:r>
      </w:hyperlink>
    </w:p>
    <w:p w14:paraId="64E6C1B2" w14:textId="6C6ABA57" w:rsidR="00FE7F3C" w:rsidRDefault="00B63FEC">
      <w:pPr>
        <w:pStyle w:val="TM3"/>
        <w:tabs>
          <w:tab w:val="left" w:pos="660"/>
          <w:tab w:val="right" w:leader="dot" w:pos="9830"/>
        </w:tabs>
        <w:rPr>
          <w:rFonts w:eastAsiaTheme="minorEastAsia" w:cstheme="minorBidi"/>
          <w:noProof/>
          <w:sz w:val="22"/>
          <w:szCs w:val="22"/>
          <w:lang w:eastAsia="fr-BE"/>
        </w:rPr>
      </w:pPr>
      <w:hyperlink w:anchor="_Toc518374897" w:history="1">
        <w:r w:rsidR="00FE7F3C" w:rsidRPr="00E32F3B">
          <w:rPr>
            <w:rStyle w:val="Lienhypertexte"/>
            <w:noProof/>
          </w:rPr>
          <w:t>A.</w:t>
        </w:r>
        <w:r w:rsidR="00FE7F3C">
          <w:rPr>
            <w:rFonts w:eastAsiaTheme="minorEastAsia" w:cstheme="minorBidi"/>
            <w:noProof/>
            <w:sz w:val="22"/>
            <w:szCs w:val="22"/>
            <w:lang w:eastAsia="fr-BE"/>
          </w:rPr>
          <w:tab/>
        </w:r>
        <w:r w:rsidR="00FE7F3C" w:rsidRPr="00E32F3B">
          <w:rPr>
            <w:rStyle w:val="Lienhypertexte"/>
            <w:noProof/>
          </w:rPr>
          <w:t>Prévisualiser et annexer l’acte de dépôt</w:t>
        </w:r>
        <w:r w:rsidR="00FE7F3C">
          <w:rPr>
            <w:noProof/>
            <w:webHidden/>
          </w:rPr>
          <w:tab/>
        </w:r>
        <w:r w:rsidR="00FE7F3C">
          <w:rPr>
            <w:noProof/>
            <w:webHidden/>
          </w:rPr>
          <w:fldChar w:fldCharType="begin"/>
        </w:r>
        <w:r w:rsidR="00FE7F3C">
          <w:rPr>
            <w:noProof/>
            <w:webHidden/>
          </w:rPr>
          <w:instrText xml:space="preserve"> PAGEREF _Toc518374897 \h </w:instrText>
        </w:r>
        <w:r w:rsidR="00FE7F3C">
          <w:rPr>
            <w:noProof/>
            <w:webHidden/>
          </w:rPr>
        </w:r>
        <w:r w:rsidR="00FE7F3C">
          <w:rPr>
            <w:noProof/>
            <w:webHidden/>
          </w:rPr>
          <w:fldChar w:fldCharType="separate"/>
        </w:r>
        <w:r w:rsidR="00FE7F3C">
          <w:rPr>
            <w:noProof/>
            <w:webHidden/>
          </w:rPr>
          <w:t>10</w:t>
        </w:r>
        <w:r w:rsidR="00FE7F3C">
          <w:rPr>
            <w:noProof/>
            <w:webHidden/>
          </w:rPr>
          <w:fldChar w:fldCharType="end"/>
        </w:r>
      </w:hyperlink>
    </w:p>
    <w:p w14:paraId="03A1C1DA" w14:textId="0101325E" w:rsidR="00FE7F3C" w:rsidRDefault="00B63FEC">
      <w:pPr>
        <w:pStyle w:val="TM3"/>
        <w:tabs>
          <w:tab w:val="left" w:pos="660"/>
          <w:tab w:val="right" w:leader="dot" w:pos="9830"/>
        </w:tabs>
        <w:rPr>
          <w:rFonts w:eastAsiaTheme="minorEastAsia" w:cstheme="minorBidi"/>
          <w:noProof/>
          <w:sz w:val="22"/>
          <w:szCs w:val="22"/>
          <w:lang w:eastAsia="fr-BE"/>
        </w:rPr>
      </w:pPr>
      <w:hyperlink w:anchor="_Toc518374898" w:history="1">
        <w:r w:rsidR="00FE7F3C" w:rsidRPr="00E32F3B">
          <w:rPr>
            <w:rStyle w:val="Lienhypertexte"/>
            <w:noProof/>
          </w:rPr>
          <w:t>B.</w:t>
        </w:r>
        <w:r w:rsidR="00FE7F3C">
          <w:rPr>
            <w:rFonts w:eastAsiaTheme="minorEastAsia" w:cstheme="minorBidi"/>
            <w:noProof/>
            <w:sz w:val="22"/>
            <w:szCs w:val="22"/>
            <w:lang w:eastAsia="fr-BE"/>
          </w:rPr>
          <w:tab/>
        </w:r>
        <w:r w:rsidR="00FE7F3C" w:rsidRPr="00E32F3B">
          <w:rPr>
            <w:rStyle w:val="Lienhypertexte"/>
            <w:noProof/>
          </w:rPr>
          <w:t>Signer électroniquement l’acte de dépôt</w:t>
        </w:r>
        <w:r w:rsidR="00FE7F3C">
          <w:rPr>
            <w:noProof/>
            <w:webHidden/>
          </w:rPr>
          <w:tab/>
        </w:r>
        <w:r w:rsidR="00FE7F3C">
          <w:rPr>
            <w:noProof/>
            <w:webHidden/>
          </w:rPr>
          <w:fldChar w:fldCharType="begin"/>
        </w:r>
        <w:r w:rsidR="00FE7F3C">
          <w:rPr>
            <w:noProof/>
            <w:webHidden/>
          </w:rPr>
          <w:instrText xml:space="preserve"> PAGEREF _Toc518374898 \h </w:instrText>
        </w:r>
        <w:r w:rsidR="00FE7F3C">
          <w:rPr>
            <w:noProof/>
            <w:webHidden/>
          </w:rPr>
        </w:r>
        <w:r w:rsidR="00FE7F3C">
          <w:rPr>
            <w:noProof/>
            <w:webHidden/>
          </w:rPr>
          <w:fldChar w:fldCharType="separate"/>
        </w:r>
        <w:r w:rsidR="00FE7F3C">
          <w:rPr>
            <w:noProof/>
            <w:webHidden/>
          </w:rPr>
          <w:t>12</w:t>
        </w:r>
        <w:r w:rsidR="00FE7F3C">
          <w:rPr>
            <w:noProof/>
            <w:webHidden/>
          </w:rPr>
          <w:fldChar w:fldCharType="end"/>
        </w:r>
      </w:hyperlink>
    </w:p>
    <w:p w14:paraId="19A0C9CB" w14:textId="45C8632C" w:rsidR="007901E7" w:rsidRDefault="003F024D">
      <w:r>
        <w:rPr>
          <w:rFonts w:ascii="Arial" w:hAnsi="Arial" w:cstheme="majorHAnsi"/>
          <w:sz w:val="28"/>
          <w:szCs w:val="24"/>
        </w:rPr>
        <w:fldChar w:fldCharType="end"/>
      </w:r>
    </w:p>
    <w:p w14:paraId="486A360E" w14:textId="77777777" w:rsidR="007901E7" w:rsidRPr="007901E7" w:rsidRDefault="007901E7" w:rsidP="004E68D2">
      <w:pPr>
        <w:rPr>
          <w:rFonts w:cs="Calibri"/>
          <w:color w:val="4D5765"/>
          <w:sz w:val="50"/>
          <w:szCs w:val="50"/>
        </w:rPr>
      </w:pPr>
    </w:p>
    <w:p w14:paraId="2DA8919A" w14:textId="77777777" w:rsidR="001E3897" w:rsidRPr="007901E7" w:rsidRDefault="001E3897" w:rsidP="004E68D2">
      <w:pPr>
        <w:rPr>
          <w:rFonts w:cs="Calibri"/>
          <w:color w:val="4D5765"/>
          <w:sz w:val="50"/>
          <w:szCs w:val="50"/>
        </w:rPr>
      </w:pPr>
    </w:p>
    <w:p w14:paraId="36E6849B" w14:textId="77777777" w:rsidR="001E3897" w:rsidRPr="007901E7" w:rsidRDefault="001E3897" w:rsidP="004E68D2">
      <w:pPr>
        <w:rPr>
          <w:rFonts w:cs="Calibri"/>
          <w:color w:val="4D5765"/>
          <w:sz w:val="50"/>
          <w:szCs w:val="50"/>
        </w:rPr>
        <w:sectPr w:rsidR="001E3897" w:rsidRPr="007901E7" w:rsidSect="007A3843">
          <w:footerReference w:type="default" r:id="rId11"/>
          <w:pgSz w:w="12240" w:h="15840" w:code="1"/>
          <w:pgMar w:top="1200" w:right="1200" w:bottom="1440" w:left="1200" w:header="0" w:footer="960" w:gutter="0"/>
          <w:pgNumType w:fmt="lowerRoman" w:start="1"/>
          <w:cols w:space="720"/>
        </w:sectPr>
      </w:pPr>
    </w:p>
    <w:p w14:paraId="447A08F9" w14:textId="77777777" w:rsidR="005F6105" w:rsidRPr="003D2659" w:rsidRDefault="005F6105" w:rsidP="00026285">
      <w:pPr>
        <w:pStyle w:val="TOCBase"/>
        <w:rPr>
          <w:kern w:val="28"/>
        </w:rPr>
        <w:sectPr w:rsidR="005F6105" w:rsidRPr="003D2659" w:rsidSect="007A3843">
          <w:type w:val="continuous"/>
          <w:pgSz w:w="12240" w:h="15840" w:code="1"/>
          <w:pgMar w:top="1800" w:right="2040" w:bottom="1440" w:left="2280" w:header="960" w:footer="960" w:gutter="0"/>
          <w:cols w:space="720"/>
        </w:sectPr>
      </w:pPr>
    </w:p>
    <w:p w14:paraId="18B70A0F" w14:textId="77777777" w:rsidR="005F6105" w:rsidRDefault="005F6105">
      <w:pPr>
        <w:sectPr w:rsidR="005F6105" w:rsidSect="007A3843">
          <w:headerReference w:type="default" r:id="rId12"/>
          <w:footerReference w:type="default" r:id="rId13"/>
          <w:headerReference w:type="first" r:id="rId14"/>
          <w:footerReference w:type="first" r:id="rId15"/>
          <w:pgSz w:w="12240" w:h="15840" w:code="1"/>
          <w:pgMar w:top="1800" w:right="1200" w:bottom="1440" w:left="1200" w:header="960" w:footer="960" w:gutter="0"/>
          <w:pgNumType w:start="1"/>
          <w:cols w:space="360"/>
        </w:sectPr>
      </w:pPr>
    </w:p>
    <w:p w14:paraId="41098D82" w14:textId="77777777" w:rsidR="005F6105" w:rsidRPr="00B330C3" w:rsidRDefault="004E68D2" w:rsidP="00CE4CB5">
      <w:pPr>
        <w:pStyle w:val="Titre10"/>
      </w:pPr>
      <w:bookmarkStart w:id="0" w:name="_Toc518374883"/>
      <w:r w:rsidRPr="00B330C3">
        <w:t>Introduction</w:t>
      </w:r>
      <w:bookmarkEnd w:id="0"/>
    </w:p>
    <w:p w14:paraId="26868693" w14:textId="55AE884E" w:rsidR="005F6105" w:rsidRDefault="00F32E5B" w:rsidP="001E3897">
      <w:pPr>
        <w:pStyle w:val="ChapterSubtitle"/>
        <w:ind w:left="-1418" w:right="460"/>
        <w:rPr>
          <w:rFonts w:ascii="Calibri" w:hAnsi="Calibri" w:cs="Calibri Light"/>
          <w:spacing w:val="-5"/>
          <w:sz w:val="26"/>
          <w:szCs w:val="26"/>
        </w:rPr>
      </w:pPr>
      <w:r w:rsidRPr="007901E7">
        <w:rPr>
          <w:rFonts w:ascii="Calibri" w:hAnsi="Calibri" w:cs="Calibri Light"/>
          <w:spacing w:val="-5"/>
          <w:sz w:val="26"/>
          <w:szCs w:val="26"/>
        </w:rPr>
        <w:t>Les élections communales et provinciales</w:t>
      </w:r>
      <w:r w:rsidR="002E017C">
        <w:rPr>
          <w:rFonts w:ascii="Calibri" w:hAnsi="Calibri" w:cs="Calibri Light"/>
          <w:spacing w:val="-5"/>
          <w:sz w:val="26"/>
          <w:szCs w:val="26"/>
        </w:rPr>
        <w:t xml:space="preserve"> auront lieu le </w:t>
      </w:r>
      <w:r w:rsidRPr="007901E7">
        <w:rPr>
          <w:rFonts w:ascii="Calibri" w:hAnsi="Calibri" w:cs="Calibri Light"/>
          <w:spacing w:val="-5"/>
          <w:sz w:val="26"/>
          <w:szCs w:val="26"/>
        </w:rPr>
        <w:t>14 octobre 2018.</w:t>
      </w:r>
    </w:p>
    <w:p w14:paraId="54ACA377" w14:textId="1A55E830" w:rsidR="00B10DFD" w:rsidRPr="00B10DFD" w:rsidRDefault="00B10DFD" w:rsidP="00B10DFD">
      <w:pPr>
        <w:ind w:left="-1418"/>
      </w:pPr>
      <w:r w:rsidRPr="00B10DFD">
        <w:t xml:space="preserve">L’acte de présentation de candidats ainsi que les relevés qui doivent y être annexés sont établis sur les formulaires prévus </w:t>
      </w:r>
      <w:r w:rsidR="00225E00">
        <w:t>à</w:t>
      </w:r>
      <w:r w:rsidRPr="00B10DFD">
        <w:t xml:space="preserve"> cet effet. Ces formulaires sont disponibles </w:t>
      </w:r>
      <w:r w:rsidR="00225E00">
        <w:t>à</w:t>
      </w:r>
      <w:r w:rsidRPr="00B10DFD">
        <w:t xml:space="preserve"> </w:t>
      </w:r>
      <w:r w:rsidR="002E017C">
        <w:t xml:space="preserve">partir du </w:t>
      </w:r>
      <w:r w:rsidR="0083000A" w:rsidRPr="0083000A">
        <w:rPr>
          <w:i/>
        </w:rPr>
        <w:t>Portail de la Wallonie</w:t>
      </w:r>
      <w:r w:rsidRPr="00B10DFD">
        <w:t xml:space="preserve"> : </w:t>
      </w:r>
      <w:r w:rsidR="002E017C" w:rsidRPr="002E017C">
        <w:t>http://electionslocales.wallonie.be/</w:t>
      </w:r>
    </w:p>
    <w:p w14:paraId="7E07FB45" w14:textId="77777777" w:rsidR="00B10DFD" w:rsidRPr="00B10DFD" w:rsidRDefault="00B10DFD" w:rsidP="00B10DFD">
      <w:pPr>
        <w:ind w:left="-1418"/>
      </w:pPr>
    </w:p>
    <w:p w14:paraId="08288A25" w14:textId="3103B990" w:rsidR="00B10DFD" w:rsidRPr="00B10DFD" w:rsidRDefault="00225E00" w:rsidP="00B10DFD">
      <w:pPr>
        <w:ind w:left="-1418"/>
      </w:pPr>
      <w:r>
        <w:t>A</w:t>
      </w:r>
      <w:r w:rsidR="00B10DFD" w:rsidRPr="00B10DFD">
        <w:t xml:space="preserve">fin de faciliter la tâche des déposants, mais aussi des présidents des bureaux de circonscription, le Gouvernement met </w:t>
      </w:r>
      <w:r>
        <w:t>à</w:t>
      </w:r>
      <w:r w:rsidR="00B10DFD" w:rsidRPr="00B10DFD">
        <w:t xml:space="preserve"> </w:t>
      </w:r>
      <w:r w:rsidR="00D31398">
        <w:t xml:space="preserve">la disposition des déposants une application online </w:t>
      </w:r>
      <w:r w:rsidR="00B10DFD" w:rsidRPr="00B10DFD">
        <w:t>de pré-encodage des candidatures.</w:t>
      </w:r>
      <w:r w:rsidR="00D31398">
        <w:t xml:space="preserve"> Cette application</w:t>
      </w:r>
      <w:r w:rsidR="00B10DFD" w:rsidRPr="00B10DFD">
        <w:t xml:space="preserve"> permet aux déposants, qui viendront présenter officiellement leurs actes de présentation de candidatures, d’encoder eux-mêmes ces actes.</w:t>
      </w:r>
    </w:p>
    <w:p w14:paraId="16485335" w14:textId="77777777" w:rsidR="00B10DFD" w:rsidRPr="00B10DFD" w:rsidRDefault="00B10DFD" w:rsidP="00B10DFD">
      <w:pPr>
        <w:ind w:left="-1418"/>
      </w:pPr>
    </w:p>
    <w:p w14:paraId="6FACE0B5" w14:textId="048C72AE" w:rsidR="00B10DFD" w:rsidRDefault="00B10DFD" w:rsidP="00B10DFD">
      <w:pPr>
        <w:ind w:left="-1418"/>
      </w:pPr>
      <w:r w:rsidRPr="00B10DFD">
        <w:t xml:space="preserve">Ce système a le double avantage de faciliter d’une part la préparation des actes de présentation, le logiciel structurant de manière automatique les exigences formelles de validité des actes, et d’autre part d’accélérer le processus de réception des candidatures </w:t>
      </w:r>
      <w:r w:rsidR="002E017C">
        <w:t>pour l’échéance convenue.</w:t>
      </w:r>
    </w:p>
    <w:p w14:paraId="1DA5C90E" w14:textId="77777777" w:rsidR="00710E72" w:rsidRDefault="00710E72" w:rsidP="00710E72">
      <w:pPr>
        <w:ind w:left="-1418"/>
      </w:pPr>
    </w:p>
    <w:p w14:paraId="769CCBFD" w14:textId="7A492FEC" w:rsidR="00710E72" w:rsidRPr="00B10DFD" w:rsidRDefault="00710E72" w:rsidP="00710E72">
      <w:pPr>
        <w:ind w:left="-1418"/>
      </w:pPr>
      <w:r>
        <w:t>Ce système de pré-encodage électronique permet également de réaliser un premier contrôle de base des données encodées au regard de la législat</w:t>
      </w:r>
      <w:r w:rsidR="002A5BF4">
        <w:t>ion</w:t>
      </w:r>
      <w:r>
        <w:t xml:space="preserve"> en vigueur.</w:t>
      </w:r>
    </w:p>
    <w:p w14:paraId="580F88E4" w14:textId="77777777" w:rsidR="00710E72" w:rsidRPr="00B10DFD" w:rsidRDefault="00710E72" w:rsidP="00710E72"/>
    <w:p w14:paraId="5B72633B" w14:textId="77777777" w:rsidR="00B10DFD" w:rsidRPr="00B10DFD" w:rsidRDefault="00B10DFD" w:rsidP="00B10DFD">
      <w:pPr>
        <w:ind w:left="-1418"/>
      </w:pPr>
    </w:p>
    <w:p w14:paraId="05FB29D5" w14:textId="423BF640" w:rsidR="00D31398" w:rsidRDefault="00B10DFD" w:rsidP="00B10DFD">
      <w:pPr>
        <w:ind w:left="-1418"/>
      </w:pPr>
      <w:r w:rsidRPr="00B10DFD">
        <w:t>Ce système fon</w:t>
      </w:r>
      <w:r w:rsidR="0043288D">
        <w:t>ctionne en trois étapes :</w:t>
      </w:r>
    </w:p>
    <w:p w14:paraId="1162BBC3" w14:textId="77777777" w:rsidR="0043288D" w:rsidRDefault="0043288D" w:rsidP="00B10DFD">
      <w:pPr>
        <w:ind w:left="-1418"/>
      </w:pPr>
    </w:p>
    <w:p w14:paraId="21FE2CC0" w14:textId="24777CBE" w:rsidR="00D31398" w:rsidRDefault="00D31398" w:rsidP="0043288D">
      <w:r>
        <w:t xml:space="preserve">(1) l’identification </w:t>
      </w:r>
      <w:r w:rsidR="00225E00">
        <w:t>à</w:t>
      </w:r>
      <w:r>
        <w:t xml:space="preserve"> l’application (</w:t>
      </w:r>
      <w:proofErr w:type="spellStart"/>
      <w:r w:rsidRPr="009140A7">
        <w:rPr>
          <w:b/>
        </w:rPr>
        <w:t>eID</w:t>
      </w:r>
      <w:proofErr w:type="spellEnd"/>
      <w:r>
        <w:t>),</w:t>
      </w:r>
    </w:p>
    <w:p w14:paraId="16A8FE3B" w14:textId="0C1FD67A" w:rsidR="00D31398" w:rsidRDefault="00B10DFD" w:rsidP="0043288D">
      <w:r w:rsidRPr="00B10DFD">
        <w:t xml:space="preserve">(2) </w:t>
      </w:r>
      <w:r w:rsidRPr="0006308C">
        <w:rPr>
          <w:b/>
        </w:rPr>
        <w:t>l’encodage</w:t>
      </w:r>
      <w:r w:rsidRPr="00B10DFD">
        <w:t xml:space="preserve"> pro</w:t>
      </w:r>
      <w:r w:rsidR="00D31398">
        <w:t xml:space="preserve">prement dit </w:t>
      </w:r>
      <w:r w:rsidR="0043288D">
        <w:t>des</w:t>
      </w:r>
      <w:r w:rsidR="00D31398">
        <w:t xml:space="preserve"> </w:t>
      </w:r>
      <w:r w:rsidR="0043288D">
        <w:t>candida</w:t>
      </w:r>
      <w:r w:rsidR="00D31398">
        <w:t>t</w:t>
      </w:r>
      <w:r w:rsidR="00710E72">
        <w:t>s</w:t>
      </w:r>
      <w:r w:rsidR="00D31398">
        <w:t>,</w:t>
      </w:r>
    </w:p>
    <w:p w14:paraId="4E55C6C5" w14:textId="2D9102EB" w:rsidR="00B10DFD" w:rsidRDefault="00B10DFD" w:rsidP="0043288D">
      <w:r w:rsidRPr="00B10DFD">
        <w:t xml:space="preserve">(3) la présentation </w:t>
      </w:r>
      <w:r w:rsidR="0043288D">
        <w:t xml:space="preserve">et la </w:t>
      </w:r>
      <w:r w:rsidR="0043288D" w:rsidRPr="0006308C">
        <w:rPr>
          <w:b/>
        </w:rPr>
        <w:t>signature</w:t>
      </w:r>
      <w:r w:rsidRPr="00B10DFD">
        <w:t xml:space="preserve"> de l’acte de présentation.</w:t>
      </w:r>
    </w:p>
    <w:p w14:paraId="2F29CEBC" w14:textId="77777777" w:rsidR="002875C6" w:rsidRPr="00B10DFD" w:rsidRDefault="002875C6" w:rsidP="0043288D"/>
    <w:p w14:paraId="1E44826D" w14:textId="7DCE52AF" w:rsidR="002875C6" w:rsidRDefault="00225E00" w:rsidP="002875C6">
      <w:pPr>
        <w:ind w:left="-1418"/>
      </w:pPr>
      <w:bookmarkStart w:id="1" w:name="_Hlk506373892"/>
      <w:r>
        <w:t>A</w:t>
      </w:r>
      <w:r w:rsidR="002875C6">
        <w:t xml:space="preserve"> l’issue du pré-encodage, un numéro de </w:t>
      </w:r>
      <w:r w:rsidR="00710E72">
        <w:t xml:space="preserve">dépôt est attribué </w:t>
      </w:r>
      <w:r>
        <w:t>à</w:t>
      </w:r>
      <w:r w:rsidR="00710E72">
        <w:t xml:space="preserve"> l’acte </w:t>
      </w:r>
      <w:r w:rsidR="002875C6">
        <w:t xml:space="preserve">et </w:t>
      </w:r>
      <w:r w:rsidR="00710E72">
        <w:t xml:space="preserve">il est alors possible </w:t>
      </w:r>
      <w:r w:rsidR="002875C6">
        <w:t>d’imprimer le formulaire de présentation des candidatures</w:t>
      </w:r>
      <w:r w:rsidR="002E017C">
        <w:t xml:space="preserve"> afin de l’utiliser pour le dépôt officiel</w:t>
      </w:r>
      <w:r w:rsidR="002875C6">
        <w:t>.</w:t>
      </w:r>
      <w:r w:rsidR="002E017C">
        <w:t xml:space="preserve"> L</w:t>
      </w:r>
      <w:r w:rsidR="0006308C">
        <w:t>e numéro</w:t>
      </w:r>
      <w:r w:rsidR="002E017C">
        <w:t xml:space="preserve"> repris sur l’</w:t>
      </w:r>
      <w:r w:rsidR="00903F43">
        <w:t>a</w:t>
      </w:r>
      <w:r w:rsidR="002E017C">
        <w:t xml:space="preserve">cte de dépôt, permettra </w:t>
      </w:r>
      <w:r w:rsidR="002875C6">
        <w:t>au président du bureau de circonscription d’</w:t>
      </w:r>
      <w:r w:rsidR="00710E72">
        <w:t>importer les données introduites par le déposant</w:t>
      </w:r>
      <w:r w:rsidR="002875C6">
        <w:t>.</w:t>
      </w:r>
    </w:p>
    <w:bookmarkEnd w:id="1"/>
    <w:p w14:paraId="61998A96" w14:textId="77777777" w:rsidR="00D31398" w:rsidRDefault="00D31398" w:rsidP="007901E7">
      <w:pPr>
        <w:pStyle w:val="ChapterTitle"/>
        <w:ind w:left="-1418"/>
        <w:rPr>
          <w:color w:val="4D5765"/>
          <w:sz w:val="36"/>
          <w:szCs w:val="36"/>
        </w:rPr>
      </w:pPr>
      <w:r>
        <w:rPr>
          <w:color w:val="4D5765"/>
          <w:sz w:val="36"/>
          <w:szCs w:val="36"/>
        </w:rPr>
        <w:br w:type="page"/>
      </w:r>
    </w:p>
    <w:tbl>
      <w:tblPr>
        <w:tblpPr w:leftFromText="141" w:rightFromText="141" w:vertAnchor="text" w:horzAnchor="margin" w:tblpX="-1284" w:tblpY="1571"/>
        <w:tblW w:w="6091" w:type="pct"/>
        <w:tblCellMar>
          <w:top w:w="15" w:type="dxa"/>
          <w:left w:w="15" w:type="dxa"/>
          <w:bottom w:w="15" w:type="dxa"/>
          <w:right w:w="15" w:type="dxa"/>
        </w:tblCellMar>
        <w:tblLook w:val="04A0" w:firstRow="1" w:lastRow="0" w:firstColumn="1" w:lastColumn="0" w:noHBand="0" w:noVBand="1"/>
      </w:tblPr>
      <w:tblGrid>
        <w:gridCol w:w="1847"/>
        <w:gridCol w:w="7501"/>
      </w:tblGrid>
      <w:tr w:rsidR="00BC605C" w14:paraId="771AA4CA" w14:textId="77777777" w:rsidTr="0006308C">
        <w:trPr>
          <w:tblHeader/>
        </w:trPr>
        <w:tc>
          <w:tcPr>
            <w:tcW w:w="988" w:type="pc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6C7DE548" w14:textId="77777777" w:rsidR="00BC605C" w:rsidRDefault="00BC605C" w:rsidP="00BC605C">
            <w:pPr>
              <w:ind w:left="263"/>
              <w:jc w:val="center"/>
              <w:rPr>
                <w:rFonts w:ascii="Times New Roman" w:hAnsi="Times New Roman"/>
                <w:b/>
                <w:bCs/>
                <w:color w:val="003366"/>
                <w:sz w:val="24"/>
                <w:szCs w:val="24"/>
              </w:rPr>
            </w:pPr>
            <w:r>
              <w:rPr>
                <w:b/>
                <w:bCs/>
                <w:color w:val="003366"/>
              </w:rPr>
              <w:lastRenderedPageBreak/>
              <w:t>Expression</w:t>
            </w:r>
          </w:p>
        </w:tc>
        <w:tc>
          <w:tcPr>
            <w:tcW w:w="4012" w:type="pc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4D1FE6E" w14:textId="77777777" w:rsidR="00BC605C" w:rsidRDefault="00BC605C" w:rsidP="00BC605C">
            <w:pPr>
              <w:jc w:val="center"/>
              <w:rPr>
                <w:b/>
                <w:bCs/>
                <w:color w:val="003366"/>
              </w:rPr>
            </w:pPr>
            <w:r>
              <w:rPr>
                <w:b/>
                <w:bCs/>
                <w:color w:val="003366"/>
              </w:rPr>
              <w:t>Définition</w:t>
            </w:r>
          </w:p>
        </w:tc>
      </w:tr>
      <w:tr w:rsidR="00BC605C" w14:paraId="052CC6AE" w14:textId="77777777" w:rsidTr="0006308C">
        <w:tc>
          <w:tcPr>
            <w:tcW w:w="988"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5430C9A0" w14:textId="13EAC87F" w:rsidR="00BC605C" w:rsidRPr="00874EC9" w:rsidRDefault="00225E00" w:rsidP="006017D5">
            <w:pPr>
              <w:jc w:val="left"/>
              <w:rPr>
                <w:b/>
              </w:rPr>
            </w:pPr>
            <w:r>
              <w:rPr>
                <w:b/>
              </w:rPr>
              <w:t>A</w:t>
            </w:r>
            <w:r w:rsidR="00BC605C" w:rsidRPr="00874EC9">
              <w:rPr>
                <w:b/>
              </w:rPr>
              <w:t>cte de présentation</w:t>
            </w:r>
          </w:p>
        </w:tc>
        <w:tc>
          <w:tcPr>
            <w:tcW w:w="4012"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6EB3DCDC" w14:textId="2FA24F0A" w:rsidR="00BC605C" w:rsidRDefault="0006308C" w:rsidP="00710E72">
            <w:r w:rsidRPr="0006308C">
              <w:rPr>
                <w:rFonts w:ascii="Merriweather" w:hAnsi="Merriweather"/>
                <w:color w:val="595959"/>
                <w:szCs w:val="22"/>
                <w:shd w:val="clear" w:color="auto" w:fill="FFFFFF"/>
              </w:rPr>
              <w:t>L'acte de présentation contient le nom, les prénoms, la date de naissance et la profession des candidats. L'acte de présentation indique pour chacun le rang précis qu’il occupe.</w:t>
            </w:r>
          </w:p>
        </w:tc>
      </w:tr>
      <w:tr w:rsidR="00BC605C" w14:paraId="550C6451" w14:textId="77777777" w:rsidTr="0006308C">
        <w:tc>
          <w:tcPr>
            <w:tcW w:w="988"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21CEC446" w14:textId="77777777" w:rsidR="00BC605C" w:rsidRPr="00874EC9" w:rsidRDefault="00BC605C" w:rsidP="006017D5">
            <w:pPr>
              <w:jc w:val="left"/>
              <w:rPr>
                <w:b/>
              </w:rPr>
            </w:pPr>
            <w:r w:rsidRPr="00874EC9">
              <w:rPr>
                <w:b/>
              </w:rPr>
              <w:t>Candidat</w:t>
            </w:r>
          </w:p>
        </w:tc>
        <w:tc>
          <w:tcPr>
            <w:tcW w:w="4012"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144C7AB6" w14:textId="50C294DF" w:rsidR="00BC605C" w:rsidRDefault="00BC605C" w:rsidP="00710E72">
            <w:r w:rsidRPr="003A651B">
              <w:rPr>
                <w:rFonts w:ascii="Merriweather" w:hAnsi="Merriweather"/>
                <w:color w:val="595959"/>
                <w:szCs w:val="22"/>
                <w:shd w:val="clear" w:color="auto" w:fill="FFFFFF"/>
              </w:rPr>
              <w:t xml:space="preserve">Toute personne qui se présente </w:t>
            </w:r>
            <w:r w:rsidR="00225E00">
              <w:rPr>
                <w:rFonts w:ascii="Merriweather" w:hAnsi="Merriweather"/>
                <w:color w:val="595959"/>
                <w:szCs w:val="22"/>
                <w:shd w:val="clear" w:color="auto" w:fill="FFFFFF"/>
              </w:rPr>
              <w:t>à</w:t>
            </w:r>
            <w:r w:rsidRPr="003A651B">
              <w:rPr>
                <w:rFonts w:ascii="Merriweather" w:hAnsi="Merriweather"/>
                <w:color w:val="595959"/>
                <w:szCs w:val="22"/>
                <w:shd w:val="clear" w:color="auto" w:fill="FFFFFF"/>
              </w:rPr>
              <w:t xml:space="preserve"> un scrutin en vue d'être élu </w:t>
            </w:r>
            <w:r w:rsidR="00225E00">
              <w:rPr>
                <w:rFonts w:ascii="Merriweather" w:hAnsi="Merriweather"/>
                <w:color w:val="595959"/>
                <w:szCs w:val="22"/>
                <w:shd w:val="clear" w:color="auto" w:fill="FFFFFF"/>
              </w:rPr>
              <w:t>à</w:t>
            </w:r>
            <w:r w:rsidRPr="003A651B">
              <w:rPr>
                <w:rFonts w:ascii="Merriweather" w:hAnsi="Merriweather"/>
                <w:color w:val="595959"/>
                <w:szCs w:val="22"/>
                <w:shd w:val="clear" w:color="auto" w:fill="FFFFFF"/>
              </w:rPr>
              <w:t xml:space="preserve"> un mandat de représentant dans une assemblée</w:t>
            </w:r>
          </w:p>
        </w:tc>
      </w:tr>
      <w:tr w:rsidR="00BC605C" w14:paraId="4920D87B" w14:textId="77777777" w:rsidTr="0006308C">
        <w:tc>
          <w:tcPr>
            <w:tcW w:w="988"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57716D36" w14:textId="77777777" w:rsidR="00BC605C" w:rsidRPr="00874EC9" w:rsidRDefault="00BC605C" w:rsidP="006017D5">
            <w:pPr>
              <w:jc w:val="left"/>
              <w:rPr>
                <w:b/>
              </w:rPr>
            </w:pPr>
            <w:r w:rsidRPr="00874EC9">
              <w:rPr>
                <w:b/>
              </w:rPr>
              <w:t>Candidat effectif</w:t>
            </w:r>
            <w:r>
              <w:rPr>
                <w:b/>
              </w:rPr>
              <w:t xml:space="preserve"> VS suppléant</w:t>
            </w:r>
          </w:p>
        </w:tc>
        <w:tc>
          <w:tcPr>
            <w:tcW w:w="4012"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35779F23" w14:textId="070A631A" w:rsidR="00BC605C" w:rsidRDefault="00BC605C" w:rsidP="00710E72">
            <w:r w:rsidRPr="00294F11">
              <w:rPr>
                <w:rFonts w:ascii="Merriweather" w:hAnsi="Merriweather"/>
                <w:color w:val="595959"/>
                <w:szCs w:val="22"/>
                <w:shd w:val="clear" w:color="auto" w:fill="FFFFFF"/>
              </w:rPr>
              <w:t>Les candidats effectifs, sont les candidats élus pour le mandat convoité. Les suppléants sont eux en réserve, ils siègent éventuellement en remplacement d’un membre effectif qui ne peut p</w:t>
            </w:r>
            <w:r w:rsidR="00225E00">
              <w:rPr>
                <w:rFonts w:ascii="Merriweather" w:hAnsi="Merriweather"/>
                <w:color w:val="595959"/>
                <w:szCs w:val="22"/>
                <w:shd w:val="clear" w:color="auto" w:fill="FFFFFF"/>
              </w:rPr>
              <w:t>lus siéger ou qui démissionne. I</w:t>
            </w:r>
            <w:r w:rsidRPr="00294F11">
              <w:rPr>
                <w:rFonts w:ascii="Merriweather" w:hAnsi="Merriweather"/>
                <w:color w:val="595959"/>
                <w:szCs w:val="22"/>
                <w:shd w:val="clear" w:color="auto" w:fill="FFFFFF"/>
              </w:rPr>
              <w:t xml:space="preserve">l est interdit d'être </w:t>
            </w:r>
            <w:r w:rsidR="00225E00">
              <w:rPr>
                <w:rFonts w:ascii="Merriweather" w:hAnsi="Merriweather"/>
                <w:color w:val="595959"/>
                <w:szCs w:val="22"/>
                <w:shd w:val="clear" w:color="auto" w:fill="FFFFFF"/>
              </w:rPr>
              <w:t>à</w:t>
            </w:r>
            <w:r w:rsidRPr="00294F11">
              <w:rPr>
                <w:rFonts w:ascii="Merriweather" w:hAnsi="Merriweather"/>
                <w:color w:val="595959"/>
                <w:szCs w:val="22"/>
                <w:shd w:val="clear" w:color="auto" w:fill="FFFFFF"/>
              </w:rPr>
              <w:t xml:space="preserve"> la fois candidat effectif et candidat suppléant sur une même liste</w:t>
            </w:r>
            <w:r w:rsidR="0006308C">
              <w:rPr>
                <w:rFonts w:ascii="Merriweather" w:hAnsi="Merriweather"/>
                <w:color w:val="595959"/>
                <w:szCs w:val="22"/>
                <w:shd w:val="clear" w:color="auto" w:fill="FFFFFF"/>
              </w:rPr>
              <w:t>.</w:t>
            </w:r>
          </w:p>
        </w:tc>
      </w:tr>
      <w:tr w:rsidR="00BC605C" w14:paraId="06299D10" w14:textId="77777777" w:rsidTr="0006308C">
        <w:tc>
          <w:tcPr>
            <w:tcW w:w="988" w:type="pct"/>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vAlign w:val="center"/>
            <w:hideMark/>
          </w:tcPr>
          <w:p w14:paraId="0C1DCD90" w14:textId="77777777" w:rsidR="00BC605C" w:rsidRPr="00874EC9" w:rsidRDefault="00BC605C" w:rsidP="006017D5">
            <w:pPr>
              <w:jc w:val="left"/>
              <w:rPr>
                <w:b/>
              </w:rPr>
            </w:pPr>
            <w:r w:rsidRPr="00874EC9">
              <w:rPr>
                <w:b/>
              </w:rPr>
              <w:t>Circonscription</w:t>
            </w:r>
          </w:p>
        </w:tc>
        <w:tc>
          <w:tcPr>
            <w:tcW w:w="4012" w:type="pct"/>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vAlign w:val="center"/>
          </w:tcPr>
          <w:p w14:paraId="6E63CFD9" w14:textId="48FE08E4" w:rsidR="00BC605C" w:rsidRPr="00874EC9" w:rsidRDefault="00BC605C" w:rsidP="00710E72">
            <w:pPr>
              <w:rPr>
                <w:b/>
              </w:rPr>
            </w:pPr>
            <w:r w:rsidRPr="003A651B">
              <w:rPr>
                <w:rFonts w:ascii="Merriweather" w:hAnsi="Merriweather"/>
                <w:color w:val="595959"/>
                <w:szCs w:val="22"/>
                <w:shd w:val="clear" w:color="auto" w:fill="FFFFFF"/>
              </w:rPr>
              <w:t>Zone géographique délimitant un territoire électoral au sein d’un pays et/ou d’une région</w:t>
            </w:r>
            <w:r>
              <w:rPr>
                <w:rFonts w:ascii="Merriweather" w:hAnsi="Merriweather"/>
                <w:color w:val="595959"/>
                <w:szCs w:val="22"/>
                <w:shd w:val="clear" w:color="auto" w:fill="FFFFFF"/>
              </w:rPr>
              <w:t xml:space="preserve">. </w:t>
            </w:r>
            <w:r w:rsidRPr="003A651B">
              <w:rPr>
                <w:rFonts w:ascii="Merriweather" w:hAnsi="Merriweather"/>
                <w:color w:val="595959"/>
                <w:szCs w:val="22"/>
                <w:shd w:val="clear" w:color="auto" w:fill="FFFFFF"/>
              </w:rPr>
              <w:t xml:space="preserve">Le découpage en circonscriptions électorales diffère selon les assemblées </w:t>
            </w:r>
            <w:r w:rsidR="00225E00">
              <w:rPr>
                <w:rFonts w:ascii="Merriweather" w:hAnsi="Merriweather"/>
                <w:color w:val="595959"/>
                <w:szCs w:val="22"/>
                <w:shd w:val="clear" w:color="auto" w:fill="FFFFFF"/>
              </w:rPr>
              <w:t>à</w:t>
            </w:r>
            <w:r w:rsidRPr="003A651B">
              <w:rPr>
                <w:rFonts w:ascii="Merriweather" w:hAnsi="Merriweather"/>
                <w:color w:val="595959"/>
                <w:szCs w:val="22"/>
                <w:shd w:val="clear" w:color="auto" w:fill="FFFFFF"/>
              </w:rPr>
              <w:t xml:space="preserve"> renouveler.</w:t>
            </w:r>
          </w:p>
        </w:tc>
      </w:tr>
      <w:tr w:rsidR="00BC605C" w14:paraId="73257CAB" w14:textId="77777777" w:rsidTr="0006308C">
        <w:tc>
          <w:tcPr>
            <w:tcW w:w="988"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057B3194" w14:textId="77777777" w:rsidR="00BC605C" w:rsidRPr="00874EC9" w:rsidRDefault="00BC605C" w:rsidP="006017D5">
            <w:pPr>
              <w:jc w:val="left"/>
              <w:rPr>
                <w:b/>
              </w:rPr>
            </w:pPr>
            <w:r w:rsidRPr="00874EC9">
              <w:rPr>
                <w:b/>
              </w:rPr>
              <w:t>Liste</w:t>
            </w:r>
          </w:p>
        </w:tc>
        <w:tc>
          <w:tcPr>
            <w:tcW w:w="4012"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6229A82C" w14:textId="7E19833D" w:rsidR="00BC605C" w:rsidRDefault="00BC605C" w:rsidP="00710E72">
            <w:r w:rsidRPr="003A651B">
              <w:rPr>
                <w:rFonts w:ascii="Merriweather" w:hAnsi="Merriweather"/>
                <w:color w:val="595959"/>
                <w:szCs w:val="22"/>
                <w:shd w:val="clear" w:color="auto" w:fill="FFFFFF"/>
              </w:rPr>
              <w:t>Ensemble des candidats qui constituent un groupe politique et se présentent ensemble en vue d'un scrutin.</w:t>
            </w:r>
          </w:p>
        </w:tc>
      </w:tr>
      <w:tr w:rsidR="00710E72" w14:paraId="07B9CC3D" w14:textId="77777777" w:rsidTr="0006308C">
        <w:tc>
          <w:tcPr>
            <w:tcW w:w="988"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751CDF44" w14:textId="7AEB8A02" w:rsidR="00710E72" w:rsidRDefault="00710E72" w:rsidP="006017D5">
            <w:pPr>
              <w:jc w:val="left"/>
              <w:rPr>
                <w:b/>
              </w:rPr>
            </w:pPr>
            <w:r>
              <w:rPr>
                <w:b/>
              </w:rPr>
              <w:t>Prénom/Nom de naissance</w:t>
            </w:r>
          </w:p>
        </w:tc>
        <w:tc>
          <w:tcPr>
            <w:tcW w:w="4012"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6FAE2B23" w14:textId="2789EF05" w:rsidR="00710E72" w:rsidRDefault="00710E72" w:rsidP="00710E72">
            <w:pPr>
              <w:rPr>
                <w:rFonts w:ascii="Merriweather" w:hAnsi="Merriweather"/>
                <w:color w:val="595959"/>
                <w:szCs w:val="22"/>
                <w:shd w:val="clear" w:color="auto" w:fill="FFFFFF"/>
              </w:rPr>
            </w:pPr>
            <w:r>
              <w:rPr>
                <w:rFonts w:ascii="Merriweather" w:hAnsi="Merriweather"/>
                <w:color w:val="595959"/>
                <w:szCs w:val="22"/>
                <w:shd w:val="clear" w:color="auto" w:fill="FFFFFF"/>
              </w:rPr>
              <w:t>Le nom officiel représente la dénomination d’une personne telle que reprise dans le Registre national des personnes physiques</w:t>
            </w:r>
          </w:p>
        </w:tc>
      </w:tr>
      <w:tr w:rsidR="00BC605C" w14:paraId="02CBA362" w14:textId="77777777" w:rsidTr="0006308C">
        <w:tc>
          <w:tcPr>
            <w:tcW w:w="988"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7DDCF0A3" w14:textId="2BC041DB" w:rsidR="00BC605C" w:rsidRDefault="009140A7" w:rsidP="006017D5">
            <w:pPr>
              <w:jc w:val="left"/>
              <w:rPr>
                <w:b/>
              </w:rPr>
            </w:pPr>
            <w:r>
              <w:rPr>
                <w:b/>
              </w:rPr>
              <w:t>Prénom/</w:t>
            </w:r>
            <w:r w:rsidR="00BC605C">
              <w:rPr>
                <w:b/>
              </w:rPr>
              <w:t xml:space="preserve">Nom </w:t>
            </w:r>
            <w:r>
              <w:rPr>
                <w:b/>
              </w:rPr>
              <w:t>usuel</w:t>
            </w:r>
          </w:p>
        </w:tc>
        <w:tc>
          <w:tcPr>
            <w:tcW w:w="4012"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20088B10" w14:textId="48BC32F7" w:rsidR="00BC605C" w:rsidRDefault="00710E72" w:rsidP="00710E72">
            <w:pPr>
              <w:rPr>
                <w:rFonts w:ascii="Merriweather" w:hAnsi="Merriweather"/>
                <w:color w:val="595959"/>
                <w:szCs w:val="22"/>
                <w:shd w:val="clear" w:color="auto" w:fill="FFFFFF"/>
              </w:rPr>
            </w:pPr>
            <w:r>
              <w:rPr>
                <w:rFonts w:ascii="Merriweather" w:hAnsi="Merriweather"/>
                <w:color w:val="595959"/>
                <w:szCs w:val="22"/>
                <w:shd w:val="clear" w:color="auto" w:fill="FFFFFF"/>
              </w:rPr>
              <w:t xml:space="preserve">Un nom d'usage est un nom </w:t>
            </w:r>
            <w:r w:rsidR="00BC605C" w:rsidRPr="008E2C0C">
              <w:rPr>
                <w:rFonts w:ascii="Merriweather" w:hAnsi="Merriweather"/>
                <w:color w:val="595959"/>
                <w:szCs w:val="22"/>
                <w:shd w:val="clear" w:color="auto" w:fill="FFFFFF"/>
              </w:rPr>
              <w:t xml:space="preserve">utilisé par une personne dans la vie </w:t>
            </w:r>
            <w:r w:rsidR="00BC605C">
              <w:rPr>
                <w:rFonts w:ascii="Merriweather" w:hAnsi="Merriweather"/>
                <w:color w:val="595959"/>
                <w:szCs w:val="22"/>
                <w:shd w:val="clear" w:color="auto" w:fill="FFFFFF"/>
              </w:rPr>
              <w:t>quotidienne</w:t>
            </w:r>
            <w:r w:rsidR="00BC605C" w:rsidRPr="008E2C0C">
              <w:rPr>
                <w:rFonts w:ascii="Merriweather" w:hAnsi="Merriweather"/>
                <w:color w:val="595959"/>
                <w:szCs w:val="22"/>
                <w:shd w:val="clear" w:color="auto" w:fill="FFFFFF"/>
              </w:rPr>
              <w:t>, distinct de son nom de naissance</w:t>
            </w:r>
            <w:r>
              <w:rPr>
                <w:rFonts w:ascii="Merriweather" w:hAnsi="Merriweather"/>
                <w:color w:val="595959"/>
                <w:szCs w:val="22"/>
                <w:shd w:val="clear" w:color="auto" w:fill="FFFFFF"/>
              </w:rPr>
              <w:t xml:space="preserve"> et qui sera imprimé sur les bulletins de vote et écrans des machines </w:t>
            </w:r>
            <w:r w:rsidR="00225E00">
              <w:rPr>
                <w:rFonts w:ascii="Merriweather" w:hAnsi="Merriweather"/>
                <w:color w:val="595959"/>
                <w:szCs w:val="22"/>
                <w:shd w:val="clear" w:color="auto" w:fill="FFFFFF"/>
              </w:rPr>
              <w:t>à</w:t>
            </w:r>
            <w:r>
              <w:rPr>
                <w:rFonts w:ascii="Merriweather" w:hAnsi="Merriweather"/>
                <w:color w:val="595959"/>
                <w:szCs w:val="22"/>
                <w:shd w:val="clear" w:color="auto" w:fill="FFFFFF"/>
              </w:rPr>
              <w:t xml:space="preserve"> votes.</w:t>
            </w:r>
          </w:p>
        </w:tc>
      </w:tr>
      <w:tr w:rsidR="00304173" w14:paraId="78EBCEA1" w14:textId="77777777" w:rsidTr="0006308C">
        <w:tc>
          <w:tcPr>
            <w:tcW w:w="988"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4D7AD578" w14:textId="17E8CBBB" w:rsidR="00304173" w:rsidRDefault="00304173" w:rsidP="006017D5">
            <w:pPr>
              <w:jc w:val="left"/>
              <w:rPr>
                <w:b/>
              </w:rPr>
            </w:pPr>
            <w:r>
              <w:rPr>
                <w:b/>
              </w:rPr>
              <w:t>District</w:t>
            </w:r>
          </w:p>
        </w:tc>
        <w:tc>
          <w:tcPr>
            <w:tcW w:w="4012"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7C5C3861" w14:textId="2AFD2DA7" w:rsidR="00304173" w:rsidRDefault="00304173" w:rsidP="00710E72">
            <w:pPr>
              <w:rPr>
                <w:rFonts w:ascii="Merriweather" w:hAnsi="Merriweather"/>
                <w:color w:val="595959"/>
                <w:szCs w:val="22"/>
                <w:shd w:val="clear" w:color="auto" w:fill="FFFFFF"/>
              </w:rPr>
            </w:pPr>
            <w:r>
              <w:rPr>
                <w:rFonts w:ascii="Merriweather" w:hAnsi="Merriweather"/>
                <w:color w:val="595959"/>
                <w:szCs w:val="22"/>
                <w:shd w:val="clear" w:color="auto" w:fill="FFFFFF"/>
              </w:rPr>
              <w:t>Il s’agit d’une s</w:t>
            </w:r>
            <w:r w:rsidRPr="00304173">
              <w:rPr>
                <w:rFonts w:ascii="Merriweather" w:hAnsi="Merriweather"/>
                <w:color w:val="595959"/>
                <w:szCs w:val="22"/>
                <w:shd w:val="clear" w:color="auto" w:fill="FFFFFF"/>
              </w:rPr>
              <w:t>ubdivision administrative, d'une taille supérieure à la commune mais inférieure ou égale à l'arrondissement électoral, utilisée comme circonscription électorale pour les élections provinciales.</w:t>
            </w:r>
          </w:p>
        </w:tc>
      </w:tr>
    </w:tbl>
    <w:p w14:paraId="032300AE" w14:textId="05FF1C88" w:rsidR="00F32E5B" w:rsidRPr="00CE4CB5" w:rsidRDefault="00F32E5B" w:rsidP="00CE4CB5">
      <w:pPr>
        <w:pStyle w:val="Titre10"/>
      </w:pPr>
      <w:bookmarkStart w:id="2" w:name="_Toc518374884"/>
      <w:r w:rsidRPr="00CE4CB5">
        <w:t>Lexique</w:t>
      </w:r>
      <w:bookmarkEnd w:id="2"/>
      <w:r w:rsidR="00EF22EE" w:rsidRPr="00CE4CB5">
        <w:t xml:space="preserve"> </w:t>
      </w:r>
    </w:p>
    <w:p w14:paraId="70DDD419" w14:textId="77777777" w:rsidR="00A77EB4" w:rsidRPr="00A77EB4" w:rsidRDefault="00A77EB4" w:rsidP="00A77EB4">
      <w:pPr>
        <w:pStyle w:val="Corpsdetexte"/>
      </w:pPr>
    </w:p>
    <w:p w14:paraId="091EA877" w14:textId="77777777" w:rsidR="00F32E5B" w:rsidRPr="00CE4CB5" w:rsidRDefault="00A77EB4" w:rsidP="00CE4CB5">
      <w:pPr>
        <w:pStyle w:val="Titre10"/>
      </w:pPr>
      <w:r w:rsidRPr="00CE4CB5">
        <w:br w:type="page"/>
      </w:r>
      <w:bookmarkStart w:id="3" w:name="_Toc518374885"/>
      <w:r w:rsidR="00F32E5B" w:rsidRPr="00CE4CB5">
        <w:lastRenderedPageBreak/>
        <w:t xml:space="preserve">Inscription </w:t>
      </w:r>
      <w:r w:rsidR="00DD6DD4" w:rsidRPr="00CE4CB5">
        <w:t>–</w:t>
      </w:r>
      <w:r w:rsidR="00F32E5B" w:rsidRPr="00CE4CB5">
        <w:t xml:space="preserve"> </w:t>
      </w:r>
      <w:r w:rsidR="001E3897" w:rsidRPr="00CE4CB5">
        <w:t>Région Wallonne</w:t>
      </w:r>
      <w:bookmarkEnd w:id="3"/>
    </w:p>
    <w:p w14:paraId="78319E7D" w14:textId="3495D645" w:rsidR="001E3897" w:rsidRPr="00CE4CB5" w:rsidRDefault="00FD4E43" w:rsidP="00CE4CB5">
      <w:pPr>
        <w:pStyle w:val="Titre20"/>
      </w:pPr>
      <w:bookmarkStart w:id="4" w:name="_Toc518374886"/>
      <w:r w:rsidRPr="00CE4CB5">
        <w:drawing>
          <wp:anchor distT="0" distB="0" distL="114300" distR="114300" simplePos="0" relativeHeight="251645952" behindDoc="1" locked="0" layoutInCell="1" allowOverlap="1" wp14:anchorId="4B34F40C" wp14:editId="1750091C">
            <wp:simplePos x="0" y="0"/>
            <wp:positionH relativeFrom="column">
              <wp:posOffset>-1120140</wp:posOffset>
            </wp:positionH>
            <wp:positionV relativeFrom="paragraph">
              <wp:posOffset>304800</wp:posOffset>
            </wp:positionV>
            <wp:extent cx="1295400" cy="971550"/>
            <wp:effectExtent l="0" t="0" r="0" b="0"/>
            <wp:wrapThrough wrapText="bothSides">
              <wp:wrapPolygon edited="0">
                <wp:start x="5082" y="2118"/>
                <wp:lineTo x="4765" y="18635"/>
                <wp:lineTo x="20329" y="18635"/>
                <wp:lineTo x="20329" y="2118"/>
                <wp:lineTo x="5082" y="2118"/>
              </wp:wrapPolygon>
            </wp:wrapThrough>
            <wp:docPr id="8" name="Image 8" descr="C:\Users\suy\AppData\Local\Temp\SNAGHTML8825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y\AppData\Local\Temp\SNAGHTML8825a3.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897" w:rsidRPr="00CE4CB5">
        <w:t xml:space="preserve">Etape 1 </w:t>
      </w:r>
      <w:r w:rsidR="00AA2873" w:rsidRPr="00CE4CB5">
        <w:t xml:space="preserve">- </w:t>
      </w:r>
      <w:r w:rsidR="001E3897" w:rsidRPr="00CE4CB5">
        <w:t>Connexion et identification eID</w:t>
      </w:r>
      <w:bookmarkEnd w:id="4"/>
      <w:r w:rsidR="001E3897" w:rsidRPr="00CE4CB5">
        <w:t xml:space="preserve"> </w:t>
      </w:r>
    </w:p>
    <w:p w14:paraId="229A29A2" w14:textId="77777777" w:rsidR="00AA2873" w:rsidRPr="00CE4CB5" w:rsidRDefault="00091A24" w:rsidP="00CE4CB5">
      <w:pPr>
        <w:pStyle w:val="Titre3"/>
      </w:pPr>
      <w:bookmarkStart w:id="5" w:name="_Toc518374887"/>
      <w:r w:rsidRPr="00CE4CB5">
        <w:t>Introduction</w:t>
      </w:r>
      <w:r w:rsidR="007358CB" w:rsidRPr="00CE4CB5">
        <w:t xml:space="preserve"> &amp; prérequis</w:t>
      </w:r>
      <w:bookmarkEnd w:id="5"/>
    </w:p>
    <w:p w14:paraId="0F3BE806" w14:textId="3F5EEAD4" w:rsidR="007358CB" w:rsidRDefault="002A10AE" w:rsidP="00AA2873">
      <w:pPr>
        <w:ind w:left="-993"/>
      </w:pPr>
      <w:r>
        <w:t>Pour d</w:t>
      </w:r>
      <w:r w:rsidR="00091A24">
        <w:t>époser</w:t>
      </w:r>
      <w:r>
        <w:t xml:space="preserve"> électroniquement</w:t>
      </w:r>
      <w:r w:rsidR="00091A24">
        <w:t xml:space="preserve"> une liste</w:t>
      </w:r>
      <w:r w:rsidR="007358CB">
        <w:t xml:space="preserve"> électorale</w:t>
      </w:r>
      <w:r>
        <w:t xml:space="preserve"> dans le cadre des élections communales et provinciales, les candidat</w:t>
      </w:r>
      <w:r w:rsidR="00F24ED9">
        <w:t xml:space="preserve">(e)s </w:t>
      </w:r>
      <w:r w:rsidR="007358CB">
        <w:t>devr</w:t>
      </w:r>
      <w:r>
        <w:t xml:space="preserve">ont utiliser </w:t>
      </w:r>
      <w:r w:rsidR="007358CB">
        <w:t xml:space="preserve">un formulaire en ligne prévu </w:t>
      </w:r>
      <w:r w:rsidR="00225E00">
        <w:t>à</w:t>
      </w:r>
      <w:r w:rsidR="007358CB">
        <w:t xml:space="preserve"> cet effet. Cette inscription en ligne n’est possible que par l’utilisation de la carte d’identité électronique belge</w:t>
      </w:r>
      <w:r w:rsidR="009212EF">
        <w:t xml:space="preserve"> (</w:t>
      </w:r>
      <w:proofErr w:type="spellStart"/>
      <w:r w:rsidR="009212EF" w:rsidRPr="00BC605C">
        <w:rPr>
          <w:b/>
        </w:rPr>
        <w:t>eID</w:t>
      </w:r>
      <w:proofErr w:type="spellEnd"/>
      <w:r w:rsidR="009212EF">
        <w:t>)</w:t>
      </w:r>
      <w:r w:rsidR="007358CB">
        <w:t>. Pour utiliser ce mode d’identification sécurisé, vous aurez besoin :</w:t>
      </w:r>
    </w:p>
    <w:p w14:paraId="0840DC30" w14:textId="77777777" w:rsidR="007358CB" w:rsidRDefault="007358CB" w:rsidP="00D13047">
      <w:pPr>
        <w:numPr>
          <w:ilvl w:val="0"/>
          <w:numId w:val="3"/>
        </w:numPr>
        <w:spacing w:before="120"/>
        <w:ind w:left="85" w:hanging="357"/>
      </w:pPr>
      <w:r>
        <w:t>D’un ordinateur de bureau ou portable</w:t>
      </w:r>
    </w:p>
    <w:p w14:paraId="3B4BE525" w14:textId="77777777" w:rsidR="007358CB" w:rsidRDefault="007358CB" w:rsidP="00D13047">
      <w:pPr>
        <w:numPr>
          <w:ilvl w:val="0"/>
          <w:numId w:val="3"/>
        </w:numPr>
        <w:spacing w:before="120"/>
        <w:ind w:left="85" w:hanging="357"/>
      </w:pPr>
      <w:r>
        <w:t>D’une connexion Internet</w:t>
      </w:r>
    </w:p>
    <w:p w14:paraId="69A28FC2" w14:textId="3637471B" w:rsidR="007358CB" w:rsidRDefault="00666A18" w:rsidP="00D13047">
      <w:pPr>
        <w:numPr>
          <w:ilvl w:val="0"/>
          <w:numId w:val="3"/>
        </w:numPr>
        <w:spacing w:before="120"/>
        <w:ind w:left="85" w:hanging="357"/>
      </w:pPr>
      <w:r>
        <w:t xml:space="preserve">Du logiciel </w:t>
      </w:r>
      <w:proofErr w:type="spellStart"/>
      <w:r w:rsidR="007358CB" w:rsidRPr="00666A18">
        <w:rPr>
          <w:b/>
        </w:rPr>
        <w:t>eID</w:t>
      </w:r>
      <w:proofErr w:type="spellEnd"/>
    </w:p>
    <w:p w14:paraId="1C720515" w14:textId="77777777" w:rsidR="007358CB" w:rsidRDefault="007358CB" w:rsidP="00D13047">
      <w:pPr>
        <w:numPr>
          <w:ilvl w:val="0"/>
          <w:numId w:val="3"/>
        </w:numPr>
        <w:spacing w:before="120"/>
        <w:ind w:left="85" w:hanging="357"/>
      </w:pPr>
      <w:r>
        <w:t xml:space="preserve">D’un lecteur de cartes </w:t>
      </w:r>
      <w:proofErr w:type="spellStart"/>
      <w:r>
        <w:t>eID</w:t>
      </w:r>
      <w:proofErr w:type="spellEnd"/>
    </w:p>
    <w:p w14:paraId="5D39B6EA" w14:textId="7F91E43F" w:rsidR="00AA2873" w:rsidRDefault="007358CB" w:rsidP="00D13047">
      <w:pPr>
        <w:numPr>
          <w:ilvl w:val="0"/>
          <w:numId w:val="3"/>
        </w:numPr>
        <w:spacing w:before="120"/>
        <w:ind w:left="85" w:hanging="357"/>
      </w:pPr>
      <w:r>
        <w:t>De votre carte d’identité électronique (</w:t>
      </w:r>
      <w:proofErr w:type="spellStart"/>
      <w:r>
        <w:t>eID</w:t>
      </w:r>
      <w:proofErr w:type="spellEnd"/>
      <w:r>
        <w:t xml:space="preserve">) et votre code PIN personnel </w:t>
      </w:r>
    </w:p>
    <w:p w14:paraId="34DEC661" w14:textId="14C9F68C" w:rsidR="007358CB" w:rsidRPr="00D42ACF" w:rsidRDefault="00D42ACF" w:rsidP="006F6A49">
      <w:pPr>
        <w:pStyle w:val="Titre3"/>
      </w:pPr>
      <w:bookmarkStart w:id="6" w:name="_Toc518374888"/>
      <w:r w:rsidRPr="00D42ACF">
        <w:t>Instal</w:t>
      </w:r>
      <w:r w:rsidR="001107E7">
        <w:t>l</w:t>
      </w:r>
      <w:r w:rsidRPr="00D42ACF">
        <w:t>ation du logiciel eID</w:t>
      </w:r>
      <w:bookmarkEnd w:id="6"/>
    </w:p>
    <w:p w14:paraId="616D38CC" w14:textId="05DF2F0F" w:rsidR="00D42ACF" w:rsidRDefault="00D42ACF" w:rsidP="001107E7">
      <w:pPr>
        <w:spacing w:before="120"/>
        <w:ind w:left="-993"/>
      </w:pPr>
      <w:r>
        <w:t xml:space="preserve">Si le logiciel </w:t>
      </w:r>
      <w:proofErr w:type="spellStart"/>
      <w:r>
        <w:t>eID</w:t>
      </w:r>
      <w:proofErr w:type="spellEnd"/>
      <w:r>
        <w:t xml:space="preserve"> n’est pas encore installé sur votre ordinateur, vous pourrez le télécharger </w:t>
      </w:r>
      <w:r w:rsidR="00225E00">
        <w:t>à</w:t>
      </w:r>
      <w:r>
        <w:t xml:space="preserve"> cette adresse : </w:t>
      </w:r>
      <w:hyperlink r:id="rId18" w:history="1">
        <w:r w:rsidR="007A6BF8" w:rsidRPr="004656A1">
          <w:rPr>
            <w:rStyle w:val="Lienhypertexte"/>
          </w:rPr>
          <w:t>https://eid.belgium.be/fr</w:t>
        </w:r>
      </w:hyperlink>
      <w:r w:rsidR="007A6BF8">
        <w:t>.</w:t>
      </w:r>
    </w:p>
    <w:p w14:paraId="04568C75" w14:textId="422F25B3" w:rsidR="00BC605C" w:rsidRDefault="00D42ACF" w:rsidP="003F024D">
      <w:pPr>
        <w:spacing w:before="120"/>
        <w:ind w:left="-993"/>
      </w:pPr>
      <w:r>
        <w:t xml:space="preserve">Une fois le fichier téléchargé, lancez l’installation du </w:t>
      </w:r>
      <w:r w:rsidRPr="00BC605C">
        <w:rPr>
          <w:b/>
        </w:rPr>
        <w:t>logiciel</w:t>
      </w:r>
      <w:r>
        <w:t xml:space="preserve">. </w:t>
      </w:r>
      <w:r w:rsidR="00225E00">
        <w:t>A</w:t>
      </w:r>
      <w:r w:rsidR="002A10AE">
        <w:t>ttention, il est indispensable, l</w:t>
      </w:r>
      <w:r>
        <w:t xml:space="preserve">ors de cette étape, </w:t>
      </w:r>
      <w:r w:rsidR="002A10AE">
        <w:t xml:space="preserve">que votre lecteur de carte </w:t>
      </w:r>
      <w:proofErr w:type="spellStart"/>
      <w:r w:rsidR="002A10AE" w:rsidRPr="00BC605C">
        <w:rPr>
          <w:b/>
        </w:rPr>
        <w:t>eID</w:t>
      </w:r>
      <w:proofErr w:type="spellEnd"/>
      <w:r w:rsidR="002A10AE">
        <w:t xml:space="preserve"> soir connecté </w:t>
      </w:r>
      <w:r w:rsidR="00225E00">
        <w:t>à</w:t>
      </w:r>
      <w:r w:rsidR="002A10AE">
        <w:t xml:space="preserve"> votre ordinateur. En effet, </w:t>
      </w:r>
      <w:r w:rsidR="00225E00">
        <w:t>à</w:t>
      </w:r>
      <w:r w:rsidR="002A10AE">
        <w:t xml:space="preserve"> la fin de l’installation, le logiciel </w:t>
      </w:r>
      <w:r w:rsidR="009212EF">
        <w:t>vous demandera de lancer un « </w:t>
      </w:r>
      <w:r w:rsidR="009212EF" w:rsidRPr="00BC605C">
        <w:rPr>
          <w:b/>
        </w:rPr>
        <w:t>Test</w:t>
      </w:r>
      <w:r w:rsidR="009212EF">
        <w:t xml:space="preserve"> de connexion » et de choisir votre </w:t>
      </w:r>
      <w:r w:rsidR="009212EF" w:rsidRPr="00BC605C">
        <w:rPr>
          <w:b/>
        </w:rPr>
        <w:t>certificat</w:t>
      </w:r>
      <w:r w:rsidR="009212EF">
        <w:t xml:space="preserve"> d’identification.  </w:t>
      </w:r>
    </w:p>
    <w:p w14:paraId="5A52F500" w14:textId="376E143F" w:rsidR="005F6105" w:rsidRPr="00C607F3" w:rsidRDefault="007A6BF8" w:rsidP="00C607F3">
      <w:pPr>
        <w:pStyle w:val="Titre20"/>
      </w:pPr>
      <w:bookmarkStart w:id="7" w:name="_Toc518374889"/>
      <w:r>
        <mc:AlternateContent>
          <mc:Choice Requires="wps">
            <w:drawing>
              <wp:anchor distT="91440" distB="91440" distL="114300" distR="114300" simplePos="0" relativeHeight="251648000" behindDoc="1" locked="0" layoutInCell="1" allowOverlap="1" wp14:anchorId="498354EA" wp14:editId="6290FD58">
                <wp:simplePos x="0" y="0"/>
                <wp:positionH relativeFrom="page">
                  <wp:posOffset>1683385</wp:posOffset>
                </wp:positionH>
                <wp:positionV relativeFrom="paragraph">
                  <wp:posOffset>264771</wp:posOffset>
                </wp:positionV>
                <wp:extent cx="5079365" cy="704215"/>
                <wp:effectExtent l="0" t="0" r="0" b="0"/>
                <wp:wrapTight wrapText="bothSides">
                  <wp:wrapPolygon edited="0">
                    <wp:start x="308" y="-253"/>
                    <wp:lineTo x="-38" y="760"/>
                    <wp:lineTo x="-38" y="20100"/>
                    <wp:lineTo x="232" y="21600"/>
                    <wp:lineTo x="270" y="21600"/>
                    <wp:lineTo x="21330" y="21600"/>
                    <wp:lineTo x="21368" y="21600"/>
                    <wp:lineTo x="21638" y="19847"/>
                    <wp:lineTo x="21638" y="2006"/>
                    <wp:lineTo x="21522" y="760"/>
                    <wp:lineTo x="21292" y="-253"/>
                    <wp:lineTo x="308" y="-253"/>
                  </wp:wrapPolygon>
                </wp:wrapTight>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9365" cy="704215"/>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63FEFD63" w14:textId="03E08712" w:rsidR="00B65C71" w:rsidRPr="00B6141A" w:rsidRDefault="006E7210" w:rsidP="007A6BF8">
                            <w:pPr>
                              <w:rPr>
                                <w:iCs/>
                                <w:color w:val="4D5765"/>
                                <w:sz w:val="24"/>
                              </w:rPr>
                            </w:pPr>
                            <w:r>
                              <w:rPr>
                                <w:b/>
                                <w:iCs/>
                                <w:color w:val="4D5765"/>
                                <w:szCs w:val="24"/>
                              </w:rPr>
                              <w:t>A</w:t>
                            </w:r>
                            <w:r w:rsidR="00B65C71">
                              <w:rPr>
                                <w:b/>
                                <w:iCs/>
                                <w:color w:val="4D5765"/>
                                <w:szCs w:val="24"/>
                              </w:rPr>
                              <w:t xml:space="preserve">TTENTION ! </w:t>
                            </w:r>
                            <w:r w:rsidR="00B65C71" w:rsidRPr="00B6141A">
                              <w:rPr>
                                <w:iCs/>
                                <w:color w:val="4D5765"/>
                                <w:szCs w:val="24"/>
                              </w:rPr>
                              <w:t xml:space="preserve">Si vous utilisez le navigateur </w:t>
                            </w:r>
                            <w:r w:rsidR="00B65C71" w:rsidRPr="00B6141A">
                              <w:rPr>
                                <w:i/>
                                <w:iCs/>
                                <w:color w:val="4D5765"/>
                                <w:szCs w:val="24"/>
                              </w:rPr>
                              <w:t>Firefox</w:t>
                            </w:r>
                            <w:r w:rsidR="00B65C71" w:rsidRPr="00B6141A">
                              <w:rPr>
                                <w:iCs/>
                                <w:color w:val="4D5765"/>
                                <w:szCs w:val="24"/>
                              </w:rPr>
                              <w:t xml:space="preserve">, vous devrez installer le module complémentaire « </w:t>
                            </w:r>
                            <w:proofErr w:type="spellStart"/>
                            <w:r w:rsidR="00B65C71" w:rsidRPr="00B6141A">
                              <w:rPr>
                                <w:iCs/>
                                <w:color w:val="4D5765"/>
                                <w:szCs w:val="24"/>
                              </w:rPr>
                              <w:t>eID</w:t>
                            </w:r>
                            <w:proofErr w:type="spellEnd"/>
                            <w:r w:rsidR="00B65C71" w:rsidRPr="00B6141A">
                              <w:rPr>
                                <w:iCs/>
                                <w:color w:val="4D5765"/>
                                <w:szCs w:val="24"/>
                              </w:rPr>
                              <w:t xml:space="preserve"> Belgique ». Vous trouverez toutes les informations utiles </w:t>
                            </w:r>
                            <w:r w:rsidR="00225E00">
                              <w:rPr>
                                <w:iCs/>
                                <w:color w:val="4D5765"/>
                                <w:szCs w:val="24"/>
                              </w:rPr>
                              <w:t>à</w:t>
                            </w:r>
                            <w:r w:rsidR="00B65C71" w:rsidRPr="00B6141A">
                              <w:rPr>
                                <w:iCs/>
                                <w:color w:val="4D5765"/>
                                <w:szCs w:val="24"/>
                              </w:rPr>
                              <w:t xml:space="preserve"> l’installation de ce module </w:t>
                            </w:r>
                            <w:hyperlink r:id="rId19" w:history="1">
                              <w:r w:rsidR="00B65C71" w:rsidRPr="00B6141A">
                                <w:rPr>
                                  <w:rStyle w:val="Lienhypertexte"/>
                                  <w:szCs w:val="24"/>
                                </w:rPr>
                                <w:t>ICI</w:t>
                              </w:r>
                            </w:hyperlink>
                            <w:r w:rsidR="00B65C71" w:rsidRPr="00B6141A">
                              <w:rPr>
                                <w:iCs/>
                                <w:color w:val="4D5765"/>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8354EA" id="Zone de texte 2" o:spid="_x0000_s1026" style="position:absolute;left:0;text-align:left;margin-left:132.55pt;margin-top:20.85pt;width:399.95pt;height:55.45pt;z-index:-2516684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" filled="f" strokecolor="#4d5765" strokeweight="1.5pt">
                <v:stroke joinstyle="miter"/>
                <v:textbox>
                  <w:txbxContent>
                    <w:p w14:paraId="63FEFD63" w14:textId="03E08712" w:rsidR="00B65C71" w:rsidRPr="00B6141A" w:rsidRDefault="006E7210" w:rsidP="007A6BF8">
                      <w:pPr>
                        <w:rPr>
                          <w:iCs/>
                          <w:color w:val="4D5765"/>
                          <w:sz w:val="24"/>
                        </w:rPr>
                      </w:pPr>
                      <w:r>
                        <w:rPr>
                          <w:b/>
                          <w:iCs/>
                          <w:color w:val="4D5765"/>
                          <w:szCs w:val="24"/>
                        </w:rPr>
                        <w:t>A</w:t>
                      </w:r>
                      <w:r w:rsidR="00B65C71">
                        <w:rPr>
                          <w:b/>
                          <w:iCs/>
                          <w:color w:val="4D5765"/>
                          <w:szCs w:val="24"/>
                        </w:rPr>
                        <w:t xml:space="preserve">TTENTION ! </w:t>
                      </w:r>
                      <w:r w:rsidR="00B65C71" w:rsidRPr="00B6141A">
                        <w:rPr>
                          <w:iCs/>
                          <w:color w:val="4D5765"/>
                          <w:szCs w:val="24"/>
                        </w:rPr>
                        <w:t xml:space="preserve">Si vous utilisez le navigateur </w:t>
                      </w:r>
                      <w:r w:rsidR="00B65C71" w:rsidRPr="00B6141A">
                        <w:rPr>
                          <w:i/>
                          <w:iCs/>
                          <w:color w:val="4D5765"/>
                          <w:szCs w:val="24"/>
                        </w:rPr>
                        <w:t>Firefox</w:t>
                      </w:r>
                      <w:r w:rsidR="00B65C71" w:rsidRPr="00B6141A">
                        <w:rPr>
                          <w:iCs/>
                          <w:color w:val="4D5765"/>
                          <w:szCs w:val="24"/>
                        </w:rPr>
                        <w:t xml:space="preserve">, vous devrez installer le module complémentaire « </w:t>
                      </w:r>
                      <w:proofErr w:type="spellStart"/>
                      <w:r w:rsidR="00B65C71" w:rsidRPr="00B6141A">
                        <w:rPr>
                          <w:iCs/>
                          <w:color w:val="4D5765"/>
                          <w:szCs w:val="24"/>
                        </w:rPr>
                        <w:t>eID</w:t>
                      </w:r>
                      <w:proofErr w:type="spellEnd"/>
                      <w:r w:rsidR="00B65C71" w:rsidRPr="00B6141A">
                        <w:rPr>
                          <w:iCs/>
                          <w:color w:val="4D5765"/>
                          <w:szCs w:val="24"/>
                        </w:rPr>
                        <w:t xml:space="preserve"> Belgique ». Vous trouverez toutes les informations utiles </w:t>
                      </w:r>
                      <w:r w:rsidR="00225E00">
                        <w:rPr>
                          <w:iCs/>
                          <w:color w:val="4D5765"/>
                          <w:szCs w:val="24"/>
                        </w:rPr>
                        <w:t>à</w:t>
                      </w:r>
                      <w:r w:rsidR="00B65C71" w:rsidRPr="00B6141A">
                        <w:rPr>
                          <w:iCs/>
                          <w:color w:val="4D5765"/>
                          <w:szCs w:val="24"/>
                        </w:rPr>
                        <w:t xml:space="preserve"> l’installation de ce module </w:t>
                      </w:r>
                      <w:hyperlink r:id="rId20" w:history="1">
                        <w:r w:rsidR="00B65C71" w:rsidRPr="00B6141A">
                          <w:rPr>
                            <w:rStyle w:val="Lienhypertexte"/>
                            <w:szCs w:val="24"/>
                          </w:rPr>
                          <w:t>ICI</w:t>
                        </w:r>
                      </w:hyperlink>
                      <w:r w:rsidR="00B65C71" w:rsidRPr="00B6141A">
                        <w:rPr>
                          <w:iCs/>
                          <w:color w:val="4D5765"/>
                          <w:szCs w:val="24"/>
                        </w:rPr>
                        <w:t>.</w:t>
                      </w:r>
                    </w:p>
                  </w:txbxContent>
                </v:textbox>
                <w10:wrap type="tight" anchorx="page"/>
              </v:roundrect>
            </w:pict>
          </mc:Fallback>
        </mc:AlternateContent>
      </w:r>
      <w:r w:rsidR="00F24ED9">
        <w:br w:type="page"/>
      </w:r>
      <w:r w:rsidR="00AA2873" w:rsidRPr="00C607F3">
        <w:lastRenderedPageBreak/>
        <w:t xml:space="preserve">Etape 2 - </w:t>
      </w:r>
      <w:r w:rsidR="001E3897" w:rsidRPr="00C607F3">
        <w:t>E</w:t>
      </w:r>
      <w:r w:rsidR="000F0D62" w:rsidRPr="00C607F3">
        <w:t>ncodage des listes et</w:t>
      </w:r>
      <w:r w:rsidR="00AA2873" w:rsidRPr="00C607F3">
        <w:t xml:space="preserve"> des</w:t>
      </w:r>
      <w:r w:rsidR="000F0D62" w:rsidRPr="00C607F3">
        <w:t xml:space="preserve"> candidats</w:t>
      </w:r>
      <w:bookmarkEnd w:id="7"/>
    </w:p>
    <w:p w14:paraId="4F21F879" w14:textId="6C83172E" w:rsidR="005F6105" w:rsidRPr="00CE4CB5" w:rsidRDefault="00225E00" w:rsidP="00D13047">
      <w:pPr>
        <w:pStyle w:val="Titre3"/>
        <w:numPr>
          <w:ilvl w:val="0"/>
          <w:numId w:val="6"/>
        </w:numPr>
      </w:pPr>
      <w:bookmarkStart w:id="8" w:name="_Toc35154379"/>
      <w:bookmarkStart w:id="9" w:name="_Toc35154902"/>
      <w:bookmarkStart w:id="10" w:name="_Toc36023001"/>
      <w:bookmarkStart w:id="11" w:name="_Toc518374890"/>
      <w:bookmarkEnd w:id="8"/>
      <w:bookmarkEnd w:id="9"/>
      <w:bookmarkEnd w:id="10"/>
      <w:r>
        <w:t>A</w:t>
      </w:r>
      <w:r w:rsidR="000F0D62" w:rsidRPr="00CE4CB5">
        <w:t>ccéder</w:t>
      </w:r>
      <w:r w:rsidR="00F24ED9" w:rsidRPr="00CE4CB5">
        <w:t xml:space="preserve"> au module d’encodage</w:t>
      </w:r>
      <w:bookmarkEnd w:id="11"/>
    </w:p>
    <w:p w14:paraId="4A810127" w14:textId="727DB8B8" w:rsidR="001E3897" w:rsidRDefault="00BC605C" w:rsidP="001E3897">
      <w:pPr>
        <w:ind w:left="-993"/>
      </w:pPr>
      <w:r>
        <w:rPr>
          <w:noProof/>
        </w:rPr>
        <mc:AlternateContent>
          <mc:Choice Requires="wps">
            <w:drawing>
              <wp:anchor distT="91440" distB="91440" distL="114300" distR="114300" simplePos="0" relativeHeight="251747328" behindDoc="1" locked="0" layoutInCell="1" allowOverlap="1" wp14:anchorId="187AEB0F" wp14:editId="111E6D50">
                <wp:simplePos x="0" y="0"/>
                <wp:positionH relativeFrom="page">
                  <wp:posOffset>1749425</wp:posOffset>
                </wp:positionH>
                <wp:positionV relativeFrom="paragraph">
                  <wp:posOffset>575503</wp:posOffset>
                </wp:positionV>
                <wp:extent cx="5079365" cy="890270"/>
                <wp:effectExtent l="0" t="0" r="26035" b="24130"/>
                <wp:wrapTight wrapText="bothSides">
                  <wp:wrapPolygon edited="0">
                    <wp:start x="243" y="0"/>
                    <wp:lineTo x="0" y="1387"/>
                    <wp:lineTo x="0" y="20337"/>
                    <wp:lineTo x="162" y="21723"/>
                    <wp:lineTo x="21468" y="21723"/>
                    <wp:lineTo x="21630" y="20337"/>
                    <wp:lineTo x="21630" y="1387"/>
                    <wp:lineTo x="21387" y="0"/>
                    <wp:lineTo x="243" y="0"/>
                  </wp:wrapPolygon>
                </wp:wrapTight>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9365" cy="890270"/>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6EEBA533" w14:textId="0EC3288E" w:rsidR="00BC605C" w:rsidRPr="00B6141A" w:rsidRDefault="00BC605C" w:rsidP="00BC605C">
                            <w:pPr>
                              <w:rPr>
                                <w:iCs/>
                                <w:color w:val="4D5765"/>
                                <w:sz w:val="24"/>
                              </w:rPr>
                            </w:pPr>
                            <w:r>
                              <w:rPr>
                                <w:b/>
                                <w:iCs/>
                                <w:color w:val="4D5765"/>
                                <w:szCs w:val="24"/>
                              </w:rPr>
                              <w:t xml:space="preserve">Déposant </w:t>
                            </w:r>
                            <w:r w:rsidR="00147942">
                              <w:rPr>
                                <w:b/>
                                <w:iCs/>
                                <w:color w:val="4D5765"/>
                                <w:szCs w:val="24"/>
                              </w:rPr>
                              <w:t>back-up</w:t>
                            </w:r>
                            <w:r>
                              <w:rPr>
                                <w:b/>
                                <w:iCs/>
                                <w:color w:val="4D5765"/>
                                <w:szCs w:val="24"/>
                              </w:rPr>
                              <w:t xml:space="preserve"> -  </w:t>
                            </w:r>
                            <w:r w:rsidRPr="00C0189E">
                              <w:rPr>
                                <w:iCs/>
                                <w:color w:val="4D5765"/>
                                <w:szCs w:val="24"/>
                              </w:rPr>
                              <w:t>L</w:t>
                            </w:r>
                            <w:r>
                              <w:rPr>
                                <w:iCs/>
                                <w:color w:val="4D5765"/>
                                <w:szCs w:val="24"/>
                              </w:rPr>
                              <w:t xml:space="preserve">e déposant </w:t>
                            </w:r>
                            <w:r w:rsidR="00147942">
                              <w:rPr>
                                <w:iCs/>
                                <w:color w:val="4D5765"/>
                                <w:szCs w:val="24"/>
                              </w:rPr>
                              <w:t>back-up</w:t>
                            </w:r>
                            <w:r>
                              <w:rPr>
                                <w:iCs/>
                                <w:color w:val="4D5765"/>
                                <w:szCs w:val="24"/>
                              </w:rPr>
                              <w:t xml:space="preserve"> doit se connecter</w:t>
                            </w:r>
                            <w:r w:rsidRPr="00C0189E">
                              <w:rPr>
                                <w:iCs/>
                                <w:color w:val="4D5765"/>
                                <w:szCs w:val="24"/>
                              </w:rPr>
                              <w:t xml:space="preserve"> </w:t>
                            </w:r>
                            <w:r w:rsidR="00225E00">
                              <w:rPr>
                                <w:iCs/>
                                <w:color w:val="4D5765"/>
                                <w:szCs w:val="24"/>
                              </w:rPr>
                              <w:t>à</w:t>
                            </w:r>
                            <w:r w:rsidRPr="00C0189E">
                              <w:rPr>
                                <w:iCs/>
                                <w:color w:val="4D5765"/>
                                <w:szCs w:val="24"/>
                              </w:rPr>
                              <w:t xml:space="preserve"> l'application en utilisant l'URL fournie dans l'e-mail généré par l'application lorsque le Déposant principal l'a indiqué comme </w:t>
                            </w:r>
                            <w:r w:rsidR="00147942">
                              <w:rPr>
                                <w:iCs/>
                                <w:color w:val="4D5765"/>
                                <w:szCs w:val="24"/>
                              </w:rPr>
                              <w:t>back-up</w:t>
                            </w:r>
                            <w:r w:rsidRPr="00C0189E">
                              <w:rPr>
                                <w:iCs/>
                                <w:color w:val="4D5765"/>
                                <w:szCs w:val="24"/>
                              </w:rPr>
                              <w:t xml:space="preserve"> pour une liste donnée.</w:t>
                            </w:r>
                            <w:r>
                              <w:rPr>
                                <w:iCs/>
                                <w:color w:val="4D5765"/>
                                <w:szCs w:val="24"/>
                              </w:rPr>
                              <w:t xml:space="preserve"> Une fois connecté avec </w:t>
                            </w:r>
                            <w:proofErr w:type="spellStart"/>
                            <w:r>
                              <w:rPr>
                                <w:iCs/>
                                <w:color w:val="4D5765"/>
                                <w:szCs w:val="24"/>
                              </w:rPr>
                              <w:t>l’eID</w:t>
                            </w:r>
                            <w:proofErr w:type="spellEnd"/>
                            <w:r>
                              <w:rPr>
                                <w:iCs/>
                                <w:color w:val="4D5765"/>
                                <w:szCs w:val="24"/>
                              </w:rPr>
                              <w:t xml:space="preserve">, le déposant </w:t>
                            </w:r>
                            <w:r w:rsidR="00147942">
                              <w:rPr>
                                <w:iCs/>
                                <w:color w:val="4D5765"/>
                                <w:szCs w:val="24"/>
                              </w:rPr>
                              <w:t>back-up</w:t>
                            </w:r>
                            <w:r>
                              <w:rPr>
                                <w:iCs/>
                                <w:color w:val="4D5765"/>
                                <w:szCs w:val="24"/>
                              </w:rPr>
                              <w:t xml:space="preserve"> accèdera directement </w:t>
                            </w:r>
                            <w:r w:rsidR="00225E00">
                              <w:rPr>
                                <w:iCs/>
                                <w:color w:val="4D5765"/>
                                <w:szCs w:val="24"/>
                              </w:rPr>
                              <w:t>à</w:t>
                            </w:r>
                            <w:r>
                              <w:rPr>
                                <w:iCs/>
                                <w:color w:val="4D5765"/>
                                <w:szCs w:val="24"/>
                              </w:rPr>
                              <w:t xml:space="preserve"> l’acte de présentation attribué.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7AEB0F" id="_x0000_s1027" style="position:absolute;left:0;text-align:left;margin-left:137.75pt;margin-top:45.3pt;width:399.95pt;height:70.1pt;z-index:-2515691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" filled="f" strokecolor="#4d5765" strokeweight="1.5pt">
                <v:stroke joinstyle="miter"/>
                <v:textbox>
                  <w:txbxContent>
                    <w:p w14:paraId="6EEBA533" w14:textId="0EC3288E" w:rsidR="00BC605C" w:rsidRPr="00B6141A" w:rsidRDefault="00BC605C" w:rsidP="00BC605C">
                      <w:pPr>
                        <w:rPr>
                          <w:iCs/>
                          <w:color w:val="4D5765"/>
                          <w:sz w:val="24"/>
                        </w:rPr>
                      </w:pPr>
                      <w:r>
                        <w:rPr>
                          <w:b/>
                          <w:iCs/>
                          <w:color w:val="4D5765"/>
                          <w:szCs w:val="24"/>
                        </w:rPr>
                        <w:t xml:space="preserve">Déposant </w:t>
                      </w:r>
                      <w:r w:rsidR="00147942">
                        <w:rPr>
                          <w:b/>
                          <w:iCs/>
                          <w:color w:val="4D5765"/>
                          <w:szCs w:val="24"/>
                        </w:rPr>
                        <w:t>back-up</w:t>
                      </w:r>
                      <w:r>
                        <w:rPr>
                          <w:b/>
                          <w:iCs/>
                          <w:color w:val="4D5765"/>
                          <w:szCs w:val="24"/>
                        </w:rPr>
                        <w:t xml:space="preserve"> -  </w:t>
                      </w:r>
                      <w:r w:rsidRPr="00C0189E">
                        <w:rPr>
                          <w:iCs/>
                          <w:color w:val="4D5765"/>
                          <w:szCs w:val="24"/>
                        </w:rPr>
                        <w:t>L</w:t>
                      </w:r>
                      <w:r>
                        <w:rPr>
                          <w:iCs/>
                          <w:color w:val="4D5765"/>
                          <w:szCs w:val="24"/>
                        </w:rPr>
                        <w:t xml:space="preserve">e déposant </w:t>
                      </w:r>
                      <w:r w:rsidR="00147942">
                        <w:rPr>
                          <w:iCs/>
                          <w:color w:val="4D5765"/>
                          <w:szCs w:val="24"/>
                        </w:rPr>
                        <w:t>back-up</w:t>
                      </w:r>
                      <w:r>
                        <w:rPr>
                          <w:iCs/>
                          <w:color w:val="4D5765"/>
                          <w:szCs w:val="24"/>
                        </w:rPr>
                        <w:t xml:space="preserve"> doit se connecter</w:t>
                      </w:r>
                      <w:r w:rsidRPr="00C0189E">
                        <w:rPr>
                          <w:iCs/>
                          <w:color w:val="4D5765"/>
                          <w:szCs w:val="24"/>
                        </w:rPr>
                        <w:t xml:space="preserve"> </w:t>
                      </w:r>
                      <w:r w:rsidR="00225E00">
                        <w:rPr>
                          <w:iCs/>
                          <w:color w:val="4D5765"/>
                          <w:szCs w:val="24"/>
                        </w:rPr>
                        <w:t>à</w:t>
                      </w:r>
                      <w:r w:rsidRPr="00C0189E">
                        <w:rPr>
                          <w:iCs/>
                          <w:color w:val="4D5765"/>
                          <w:szCs w:val="24"/>
                        </w:rPr>
                        <w:t xml:space="preserve"> l'application en utilisant l'URL fournie dans l'e-mail généré par l'application lorsque le Déposant principal l'a indiqué comme </w:t>
                      </w:r>
                      <w:r w:rsidR="00147942">
                        <w:rPr>
                          <w:iCs/>
                          <w:color w:val="4D5765"/>
                          <w:szCs w:val="24"/>
                        </w:rPr>
                        <w:t>back-up</w:t>
                      </w:r>
                      <w:r w:rsidRPr="00C0189E">
                        <w:rPr>
                          <w:iCs/>
                          <w:color w:val="4D5765"/>
                          <w:szCs w:val="24"/>
                        </w:rPr>
                        <w:t xml:space="preserve"> pour une liste donnée.</w:t>
                      </w:r>
                      <w:r>
                        <w:rPr>
                          <w:iCs/>
                          <w:color w:val="4D5765"/>
                          <w:szCs w:val="24"/>
                        </w:rPr>
                        <w:t xml:space="preserve"> Une fois connecté avec </w:t>
                      </w:r>
                      <w:proofErr w:type="spellStart"/>
                      <w:r>
                        <w:rPr>
                          <w:iCs/>
                          <w:color w:val="4D5765"/>
                          <w:szCs w:val="24"/>
                        </w:rPr>
                        <w:t>l’eID</w:t>
                      </w:r>
                      <w:proofErr w:type="spellEnd"/>
                      <w:r>
                        <w:rPr>
                          <w:iCs/>
                          <w:color w:val="4D5765"/>
                          <w:szCs w:val="24"/>
                        </w:rPr>
                        <w:t xml:space="preserve">, le déposant </w:t>
                      </w:r>
                      <w:r w:rsidR="00147942">
                        <w:rPr>
                          <w:iCs/>
                          <w:color w:val="4D5765"/>
                          <w:szCs w:val="24"/>
                        </w:rPr>
                        <w:t>back-up</w:t>
                      </w:r>
                      <w:r>
                        <w:rPr>
                          <w:iCs/>
                          <w:color w:val="4D5765"/>
                          <w:szCs w:val="24"/>
                        </w:rPr>
                        <w:t xml:space="preserve"> accèdera directement </w:t>
                      </w:r>
                      <w:r w:rsidR="00225E00">
                        <w:rPr>
                          <w:iCs/>
                          <w:color w:val="4D5765"/>
                          <w:szCs w:val="24"/>
                        </w:rPr>
                        <w:t>à</w:t>
                      </w:r>
                      <w:r>
                        <w:rPr>
                          <w:iCs/>
                          <w:color w:val="4D5765"/>
                          <w:szCs w:val="24"/>
                        </w:rPr>
                        <w:t xml:space="preserve"> l’acte de présentation attribué.</w:t>
                      </w:r>
                    </w:p>
                  </w:txbxContent>
                </v:textbox>
                <w10:wrap type="tight" anchorx="page"/>
              </v:roundrect>
            </w:pict>
          </mc:Fallback>
        </mc:AlternateContent>
      </w:r>
      <w:r w:rsidRPr="00BC605C">
        <w:t xml:space="preserve">L’accès en ligne au module d’encodage est possible </w:t>
      </w:r>
      <w:r w:rsidR="00225E00">
        <w:t>à</w:t>
      </w:r>
      <w:r w:rsidRPr="00BC605C">
        <w:t xml:space="preserve"> partir d’un </w:t>
      </w:r>
      <w:r w:rsidRPr="00BC605C">
        <w:rPr>
          <w:b/>
        </w:rPr>
        <w:t>lien</w:t>
      </w:r>
      <w:r w:rsidRPr="00BC605C">
        <w:t xml:space="preserve"> spécifique repris sur le site web </w:t>
      </w:r>
      <w:r w:rsidR="002E3825">
        <w:t xml:space="preserve">du </w:t>
      </w:r>
      <w:r w:rsidR="002E3825" w:rsidRPr="002E3825">
        <w:rPr>
          <w:i/>
        </w:rPr>
        <w:t>Portail de la Wallonie</w:t>
      </w:r>
      <w:r w:rsidR="002E3825">
        <w:t xml:space="preserve"> : </w:t>
      </w:r>
      <w:r w:rsidR="002E3825" w:rsidRPr="002E3825">
        <w:t>http://electionslocales.wallonie.be/</w:t>
      </w:r>
    </w:p>
    <w:p w14:paraId="521624F6" w14:textId="49284CCC" w:rsidR="005F6105" w:rsidRPr="00CE4CB5" w:rsidRDefault="00BC605C" w:rsidP="00CE4CB5">
      <w:pPr>
        <w:pStyle w:val="Titre3"/>
        <w:sectPr w:rsidR="005F6105" w:rsidRPr="00CE4CB5" w:rsidSect="00FD5C3F">
          <w:headerReference w:type="default" r:id="rId21"/>
          <w:footerReference w:type="default" r:id="rId22"/>
          <w:type w:val="continuous"/>
          <w:pgSz w:w="12240" w:h="15840" w:code="1"/>
          <w:pgMar w:top="1800" w:right="1195" w:bottom="1440" w:left="3355" w:header="965" w:footer="965" w:gutter="0"/>
          <w:cols w:space="360"/>
          <w:titlePg/>
        </w:sectPr>
      </w:pPr>
      <w:bookmarkStart w:id="12" w:name="_Toc518374891"/>
      <w:r>
        <w:t>C</w:t>
      </w:r>
      <w:r w:rsidR="006F6A49" w:rsidRPr="00CE4CB5">
        <w:t>onnexion</w:t>
      </w:r>
      <w:bookmarkEnd w:id="12"/>
    </w:p>
    <w:p w14:paraId="3694CB82" w14:textId="5772FA7F" w:rsidR="005F6105" w:rsidRDefault="00C607F3" w:rsidP="00A853E7">
      <w:pPr>
        <w:ind w:left="-993"/>
      </w:pPr>
      <w:r>
        <w:rPr>
          <w:noProof/>
        </w:rPr>
        <w:drawing>
          <wp:anchor distT="0" distB="0" distL="114300" distR="114300" simplePos="0" relativeHeight="251650048" behindDoc="0" locked="0" layoutInCell="1" allowOverlap="1" wp14:anchorId="3B5F5398" wp14:editId="57544498">
            <wp:simplePos x="0" y="0"/>
            <wp:positionH relativeFrom="margin">
              <wp:posOffset>-57150</wp:posOffset>
            </wp:positionH>
            <wp:positionV relativeFrom="paragraph">
              <wp:posOffset>779145</wp:posOffset>
            </wp:positionV>
            <wp:extent cx="3766185" cy="2140585"/>
            <wp:effectExtent l="0" t="0" r="5715" b="0"/>
            <wp:wrapTopAndBottom/>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618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A49" w:rsidRPr="006F6A49">
        <w:t xml:space="preserve">Une fois sur la page de </w:t>
      </w:r>
      <w:r w:rsidR="006F6A49" w:rsidRPr="006F6A49">
        <w:rPr>
          <w:b/>
        </w:rPr>
        <w:t>connexion</w:t>
      </w:r>
      <w:r w:rsidR="006F6A49" w:rsidRPr="006F6A49">
        <w:t xml:space="preserve">, connectez votre carte </w:t>
      </w:r>
      <w:proofErr w:type="spellStart"/>
      <w:r w:rsidR="006F6A49" w:rsidRPr="006F6A49">
        <w:rPr>
          <w:b/>
        </w:rPr>
        <w:t>eID</w:t>
      </w:r>
      <w:proofErr w:type="spellEnd"/>
      <w:r w:rsidR="006F6A49" w:rsidRPr="006F6A49">
        <w:t xml:space="preserve"> </w:t>
      </w:r>
      <w:r w:rsidR="00225E00">
        <w:t>à</w:t>
      </w:r>
      <w:r w:rsidR="006F6A49" w:rsidRPr="006F6A49">
        <w:t xml:space="preserve"> votre ordinateur et cliquez sur </w:t>
      </w:r>
      <w:r w:rsidR="006F6A49" w:rsidRPr="006F6A49">
        <w:rPr>
          <w:b/>
        </w:rPr>
        <w:t>l’image</w:t>
      </w:r>
      <w:r w:rsidR="006F6A49" w:rsidRPr="006F6A49">
        <w:t xml:space="preserve"> de l’écran d’accueil</w:t>
      </w:r>
      <w:r w:rsidR="00A853E7">
        <w:t>.</w:t>
      </w:r>
      <w:r w:rsidR="00C921B5">
        <w:t xml:space="preserve"> Ensuite, vous arriverez sur la page d’identification </w:t>
      </w:r>
      <w:proofErr w:type="spellStart"/>
      <w:r w:rsidR="00C921B5">
        <w:t>eID</w:t>
      </w:r>
      <w:proofErr w:type="spellEnd"/>
      <w:r w:rsidR="00C921B5">
        <w:t>, cliquez</w:t>
      </w:r>
      <w:r w:rsidR="002A5BF4">
        <w:t xml:space="preserve"> alors</w:t>
      </w:r>
      <w:r w:rsidR="00C921B5">
        <w:t xml:space="preserve"> sur ‘</w:t>
      </w:r>
      <w:r w:rsidR="00C921B5" w:rsidRPr="00C921B5">
        <w:rPr>
          <w:b/>
        </w:rPr>
        <w:t>S’identifier’</w:t>
      </w:r>
      <w:r w:rsidR="00C921B5">
        <w:t>. Une fois le certificat sélectionné et le code PIN encodé, vous accédez au module de pré-inscripti</w:t>
      </w:r>
      <w:r w:rsidR="00BC605C">
        <w:t>on des listes électorales</w:t>
      </w:r>
      <w:r w:rsidR="00C921B5">
        <w:t xml:space="preserve">. </w:t>
      </w:r>
    </w:p>
    <w:p w14:paraId="0550016A" w14:textId="386749E6" w:rsidR="00A853E7" w:rsidRDefault="00C607F3" w:rsidP="00A853E7">
      <w:pPr>
        <w:ind w:left="-993"/>
      </w:pPr>
      <w:r>
        <w:rPr>
          <w:noProof/>
        </w:rPr>
        <mc:AlternateContent>
          <mc:Choice Requires="wps">
            <w:drawing>
              <wp:anchor distT="0" distB="0" distL="114300" distR="114300" simplePos="0" relativeHeight="251808768" behindDoc="0" locked="0" layoutInCell="1" allowOverlap="1" wp14:anchorId="68B8BF1F" wp14:editId="56D84D57">
                <wp:simplePos x="0" y="0"/>
                <wp:positionH relativeFrom="column">
                  <wp:posOffset>1802130</wp:posOffset>
                </wp:positionH>
                <wp:positionV relativeFrom="paragraph">
                  <wp:posOffset>2246468</wp:posOffset>
                </wp:positionV>
                <wp:extent cx="0" cy="442521"/>
                <wp:effectExtent l="76200" t="0" r="57150" b="53340"/>
                <wp:wrapNone/>
                <wp:docPr id="290" name="Connecteur droit avec flèche 290"/>
                <wp:cNvGraphicFramePr/>
                <a:graphic xmlns:a="http://schemas.openxmlformats.org/drawingml/2006/main">
                  <a:graphicData uri="http://schemas.microsoft.com/office/word/2010/wordprocessingShape">
                    <wps:wsp>
                      <wps:cNvCnPr/>
                      <wps:spPr>
                        <a:xfrm>
                          <a:off x="0" y="0"/>
                          <a:ext cx="0" cy="44252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4AE9FB35" id="_x0000_t32" coordsize="21600,21600" o:spt="32" o:oned="t" path="m,l21600,21600e" filled="f">
                <v:path arrowok="t" fillok="f" o:connecttype="none"/>
                <o:lock v:ext="edit" shapetype="t"/>
              </v:shapetype>
              <v:shape id="Connecteur droit avec flèche 290" o:spid="_x0000_s1026" type="#_x0000_t32" style="position:absolute;margin-left:141.9pt;margin-top:176.9pt;width:0;height:34.8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" strokecolor="#ffc000 [3207]" strokeweight="1.5pt">
                <v:stroke endarrow="block" joinstyle="miter"/>
              </v:shape>
            </w:pict>
          </mc:Fallback>
        </mc:AlternateContent>
      </w:r>
    </w:p>
    <w:p w14:paraId="4B915A3B" w14:textId="46BC1465" w:rsidR="00C607F3" w:rsidRDefault="00C607F3" w:rsidP="00C921B5">
      <w:pPr>
        <w:ind w:left="-993"/>
      </w:pPr>
      <w:bookmarkStart w:id="13" w:name="_Toc35154381"/>
      <w:bookmarkStart w:id="14" w:name="_Toc35154904"/>
      <w:bookmarkStart w:id="15" w:name="_Toc36023003"/>
      <w:r>
        <w:rPr>
          <w:noProof/>
        </w:rPr>
        <w:drawing>
          <wp:anchor distT="0" distB="0" distL="114300" distR="114300" simplePos="0" relativeHeight="251652096" behindDoc="0" locked="0" layoutInCell="1" allowOverlap="1" wp14:anchorId="4E5D65B4" wp14:editId="431BDF71">
            <wp:simplePos x="0" y="0"/>
            <wp:positionH relativeFrom="column">
              <wp:posOffset>-11592</wp:posOffset>
            </wp:positionH>
            <wp:positionV relativeFrom="paragraph">
              <wp:posOffset>272415</wp:posOffset>
            </wp:positionV>
            <wp:extent cx="3752215" cy="1942465"/>
            <wp:effectExtent l="0" t="0" r="635" b="635"/>
            <wp:wrapTopAndBottom/>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221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4B64A4E" w14:textId="0AA3971B" w:rsidR="00453F34" w:rsidRDefault="00C607F3" w:rsidP="00C921B5">
      <w:pPr>
        <w:ind w:left="-993"/>
      </w:pPr>
      <w:r>
        <w:rPr>
          <w:noProof/>
        </w:rPr>
        <w:lastRenderedPageBreak/>
        <w:drawing>
          <wp:anchor distT="0" distB="0" distL="114300" distR="114300" simplePos="0" relativeHeight="251798528" behindDoc="0" locked="0" layoutInCell="1" allowOverlap="1" wp14:anchorId="7387626B" wp14:editId="1F57CDEA">
            <wp:simplePos x="0" y="0"/>
            <wp:positionH relativeFrom="column">
              <wp:posOffset>-54639</wp:posOffset>
            </wp:positionH>
            <wp:positionV relativeFrom="paragraph">
              <wp:posOffset>629285</wp:posOffset>
            </wp:positionV>
            <wp:extent cx="4160520" cy="2280285"/>
            <wp:effectExtent l="0" t="0" r="0" b="571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26.jpg"/>
                    <pic:cNvPicPr/>
                  </pic:nvPicPr>
                  <pic:blipFill>
                    <a:blip r:embed="rId25">
                      <a:extLst>
                        <a:ext uri="{28A0092B-C50C-407E-A947-70E740481C1C}">
                          <a14:useLocalDpi xmlns:a14="http://schemas.microsoft.com/office/drawing/2010/main" val="0"/>
                        </a:ext>
                      </a:extLst>
                    </a:blip>
                    <a:stretch>
                      <a:fillRect/>
                    </a:stretch>
                  </pic:blipFill>
                  <pic:spPr>
                    <a:xfrm>
                      <a:off x="0" y="0"/>
                      <a:ext cx="4160520" cy="22802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783168" behindDoc="1" locked="0" layoutInCell="1" allowOverlap="1" wp14:anchorId="70298110" wp14:editId="06835803">
                <wp:simplePos x="0" y="0"/>
                <wp:positionH relativeFrom="page">
                  <wp:posOffset>1432190</wp:posOffset>
                </wp:positionH>
                <wp:positionV relativeFrom="paragraph">
                  <wp:posOffset>3135630</wp:posOffset>
                </wp:positionV>
                <wp:extent cx="5412740" cy="715010"/>
                <wp:effectExtent l="0" t="0" r="16510" b="27940"/>
                <wp:wrapTopAndBottom/>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715010"/>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41CD5C8" w14:textId="28A9DCEB" w:rsidR="009939D3" w:rsidRPr="00B6141A" w:rsidRDefault="009939D3" w:rsidP="009939D3">
                            <w:pPr>
                              <w:rPr>
                                <w:iCs/>
                                <w:color w:val="4D5765"/>
                                <w:sz w:val="24"/>
                              </w:rPr>
                            </w:pPr>
                            <w:r w:rsidRPr="000A62CD">
                              <w:rPr>
                                <w:b/>
                                <w:iCs/>
                                <w:smallCaps/>
                                <w:color w:val="4D5765"/>
                                <w:szCs w:val="24"/>
                              </w:rPr>
                              <w:t>Rappel</w:t>
                            </w:r>
                            <w:r>
                              <w:rPr>
                                <w:iCs/>
                                <w:color w:val="4D5765"/>
                                <w:szCs w:val="24"/>
                              </w:rPr>
                              <w:t xml:space="preserve"> : Un même </w:t>
                            </w:r>
                            <w:r w:rsidRPr="002A5BF4">
                              <w:rPr>
                                <w:b/>
                                <w:iCs/>
                                <w:color w:val="4D5765"/>
                                <w:szCs w:val="24"/>
                              </w:rPr>
                              <w:t>déposant</w:t>
                            </w:r>
                            <w:r>
                              <w:rPr>
                                <w:iCs/>
                                <w:color w:val="4D5765"/>
                                <w:szCs w:val="24"/>
                              </w:rPr>
                              <w:t xml:space="preserve"> pourra introduire </w:t>
                            </w:r>
                            <w:r w:rsidRPr="002A5BF4">
                              <w:rPr>
                                <w:b/>
                                <w:iCs/>
                                <w:color w:val="4D5765"/>
                                <w:szCs w:val="24"/>
                              </w:rPr>
                              <w:t>plusieurs listes</w:t>
                            </w:r>
                            <w:r w:rsidRPr="002A5BF4">
                              <w:rPr>
                                <w:iCs/>
                                <w:color w:val="4D5765"/>
                                <w:szCs w:val="24"/>
                              </w:rPr>
                              <w:t xml:space="preserve"> de circonscriptions différentes</w:t>
                            </w:r>
                            <w:r>
                              <w:rPr>
                                <w:iCs/>
                                <w:color w:val="4D5765"/>
                                <w:szCs w:val="24"/>
                              </w:rPr>
                              <w:t xml:space="preserve">. </w:t>
                            </w:r>
                            <w:proofErr w:type="gramStart"/>
                            <w:r>
                              <w:rPr>
                                <w:iCs/>
                                <w:color w:val="4D5765"/>
                                <w:szCs w:val="24"/>
                              </w:rPr>
                              <w:t>Par contre</w:t>
                            </w:r>
                            <w:proofErr w:type="gramEnd"/>
                            <w:r>
                              <w:rPr>
                                <w:iCs/>
                                <w:color w:val="4D5765"/>
                                <w:szCs w:val="24"/>
                              </w:rPr>
                              <w:t xml:space="preserve">, un déposant ne pourra introduire qu’une seule liste dans une même </w:t>
                            </w:r>
                            <w:r w:rsidRPr="002A5BF4">
                              <w:rPr>
                                <w:b/>
                                <w:iCs/>
                                <w:color w:val="4D5765"/>
                                <w:szCs w:val="24"/>
                              </w:rPr>
                              <w:t>circonscription</w:t>
                            </w:r>
                            <w:r>
                              <w:rPr>
                                <w:iCs/>
                                <w:color w:val="4D5765"/>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298110" id="_x0000_s1028" style="position:absolute;left:0;text-align:left;margin-left:112.75pt;margin-top:246.9pt;width:426.2pt;height:56.3pt;z-index:-251533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" filled="f" strokecolor="#4d5765" strokeweight="1.5pt">
                <v:stroke joinstyle="miter"/>
                <v:textbox>
                  <w:txbxContent>
                    <w:p w14:paraId="341CD5C8" w14:textId="28A9DCEB" w:rsidR="009939D3" w:rsidRPr="00B6141A" w:rsidRDefault="009939D3" w:rsidP="009939D3">
                      <w:pPr>
                        <w:rPr>
                          <w:iCs/>
                          <w:color w:val="4D5765"/>
                          <w:sz w:val="24"/>
                        </w:rPr>
                      </w:pPr>
                      <w:r w:rsidRPr="000A62CD">
                        <w:rPr>
                          <w:b/>
                          <w:iCs/>
                          <w:smallCaps/>
                          <w:color w:val="4D5765"/>
                          <w:szCs w:val="24"/>
                        </w:rPr>
                        <w:t>Rappel</w:t>
                      </w:r>
                      <w:r>
                        <w:rPr>
                          <w:iCs/>
                          <w:color w:val="4D5765"/>
                          <w:szCs w:val="24"/>
                        </w:rPr>
                        <w:t xml:space="preserve"> : Un même </w:t>
                      </w:r>
                      <w:r w:rsidRPr="002A5BF4">
                        <w:rPr>
                          <w:b/>
                          <w:iCs/>
                          <w:color w:val="4D5765"/>
                          <w:szCs w:val="24"/>
                        </w:rPr>
                        <w:t>déposant</w:t>
                      </w:r>
                      <w:r>
                        <w:rPr>
                          <w:iCs/>
                          <w:color w:val="4D5765"/>
                          <w:szCs w:val="24"/>
                        </w:rPr>
                        <w:t xml:space="preserve"> pourra introduire </w:t>
                      </w:r>
                      <w:r w:rsidRPr="002A5BF4">
                        <w:rPr>
                          <w:b/>
                          <w:iCs/>
                          <w:color w:val="4D5765"/>
                          <w:szCs w:val="24"/>
                        </w:rPr>
                        <w:t>plusieurs listes</w:t>
                      </w:r>
                      <w:r w:rsidRPr="002A5BF4">
                        <w:rPr>
                          <w:iCs/>
                          <w:color w:val="4D5765"/>
                          <w:szCs w:val="24"/>
                        </w:rPr>
                        <w:t xml:space="preserve"> de circonscriptions différentes</w:t>
                      </w:r>
                      <w:r>
                        <w:rPr>
                          <w:iCs/>
                          <w:color w:val="4D5765"/>
                          <w:szCs w:val="24"/>
                        </w:rPr>
                        <w:t xml:space="preserve">. </w:t>
                      </w:r>
                      <w:proofErr w:type="gramStart"/>
                      <w:r>
                        <w:rPr>
                          <w:iCs/>
                          <w:color w:val="4D5765"/>
                          <w:szCs w:val="24"/>
                        </w:rPr>
                        <w:t>Par contre</w:t>
                      </w:r>
                      <w:proofErr w:type="gramEnd"/>
                      <w:r>
                        <w:rPr>
                          <w:iCs/>
                          <w:color w:val="4D5765"/>
                          <w:szCs w:val="24"/>
                        </w:rPr>
                        <w:t xml:space="preserve">, un déposant ne pourra introduire qu’une seule liste dans une même </w:t>
                      </w:r>
                      <w:r w:rsidRPr="002A5BF4">
                        <w:rPr>
                          <w:b/>
                          <w:iCs/>
                          <w:color w:val="4D5765"/>
                          <w:szCs w:val="24"/>
                        </w:rPr>
                        <w:t>circonscription</w:t>
                      </w:r>
                      <w:r>
                        <w:rPr>
                          <w:iCs/>
                          <w:color w:val="4D5765"/>
                          <w:szCs w:val="24"/>
                        </w:rPr>
                        <w:t xml:space="preserve">. </w:t>
                      </w:r>
                    </w:p>
                  </w:txbxContent>
                </v:textbox>
                <w10:wrap type="topAndBottom" anchorx="page"/>
              </v:roundrect>
            </w:pict>
          </mc:Fallback>
        </mc:AlternateContent>
      </w:r>
      <w:r w:rsidR="00C921B5">
        <w:t xml:space="preserve">Lors de votre </w:t>
      </w:r>
      <w:r w:rsidR="00C921B5" w:rsidRPr="00453F34">
        <w:rPr>
          <w:b/>
        </w:rPr>
        <w:t>première connexion</w:t>
      </w:r>
      <w:r w:rsidR="00C921B5" w:rsidRPr="006F6A49">
        <w:t>,</w:t>
      </w:r>
      <w:r w:rsidR="00C921B5">
        <w:t xml:space="preserve"> le système vous demandera un complément d’identification sur votre adresse e-mail et un numéro de téléphone. Ces </w:t>
      </w:r>
      <w:r w:rsidR="00C921B5" w:rsidRPr="00453F34">
        <w:rPr>
          <w:b/>
        </w:rPr>
        <w:t>informations</w:t>
      </w:r>
      <w:r w:rsidR="00C921B5">
        <w:t xml:space="preserve"> obligatoires ne vous seront plus demandées par la suite mais vous pourrez toujours les modifier a posteriori.</w:t>
      </w:r>
    </w:p>
    <w:p w14:paraId="2051F10B" w14:textId="1093F243" w:rsidR="004509BD" w:rsidRDefault="00453F34" w:rsidP="00453F34">
      <w:pPr>
        <w:pStyle w:val="Titre3"/>
        <w:sectPr w:rsidR="004509BD" w:rsidSect="00FD5C3F">
          <w:footerReference w:type="default" r:id="rId26"/>
          <w:type w:val="continuous"/>
          <w:pgSz w:w="12240" w:h="15840" w:code="1"/>
          <w:pgMar w:top="1800" w:right="1195" w:bottom="1440" w:left="3355" w:header="965" w:footer="965" w:gutter="0"/>
          <w:cols w:space="360"/>
          <w:titlePg/>
        </w:sectPr>
      </w:pPr>
      <w:bookmarkStart w:id="16" w:name="_Toc518374892"/>
      <w:r>
        <w:t>D</w:t>
      </w:r>
      <w:r w:rsidR="00BC605C">
        <w:t>époser,  confirmer  ou consulter les actes de présentation</w:t>
      </w:r>
      <w:bookmarkEnd w:id="16"/>
    </w:p>
    <w:p w14:paraId="0E19FCA3" w14:textId="77777777" w:rsidR="00C607F3" w:rsidRDefault="00C607F3" w:rsidP="00C921B5">
      <w:pPr>
        <w:ind w:left="-993"/>
      </w:pPr>
    </w:p>
    <w:p w14:paraId="0298E773" w14:textId="3BCE2591" w:rsidR="004509BD" w:rsidRDefault="004509BD" w:rsidP="00C921B5">
      <w:pPr>
        <w:ind w:left="-993"/>
      </w:pPr>
      <w:r>
        <w:t xml:space="preserve">Une fois </w:t>
      </w:r>
      <w:r w:rsidRPr="004509BD">
        <w:rPr>
          <w:b/>
        </w:rPr>
        <w:t>connecté</w:t>
      </w:r>
      <w:r>
        <w:t xml:space="preserve">, vous accédez </w:t>
      </w:r>
      <w:r w:rsidR="00225E00">
        <w:t>à</w:t>
      </w:r>
      <w:r>
        <w:t xml:space="preserve"> vos actes de présentation en tant que </w:t>
      </w:r>
      <w:r w:rsidRPr="004509BD">
        <w:rPr>
          <w:b/>
        </w:rPr>
        <w:t>‘déposant principal’</w:t>
      </w:r>
      <w:r>
        <w:t xml:space="preserve"> et</w:t>
      </w:r>
      <w:r w:rsidR="00BC605C">
        <w:t>/ou</w:t>
      </w:r>
      <w:r>
        <w:t xml:space="preserve"> </w:t>
      </w:r>
      <w:r w:rsidRPr="004509BD">
        <w:rPr>
          <w:b/>
        </w:rPr>
        <w:t xml:space="preserve">‘déposant </w:t>
      </w:r>
      <w:r w:rsidR="00147942">
        <w:rPr>
          <w:b/>
        </w:rPr>
        <w:t>back-up</w:t>
      </w:r>
      <w:r w:rsidRPr="004509BD">
        <w:rPr>
          <w:b/>
        </w:rPr>
        <w:t>’</w:t>
      </w:r>
      <w:r w:rsidR="00BC605C">
        <w:t xml:space="preserve">. </w:t>
      </w:r>
      <w:r w:rsidR="00903F43">
        <w:t>A</w:t>
      </w:r>
      <w:r>
        <w:t xml:space="preserve"> partir de cet écran, vous avez la possibilité de modifier ou supprimer les listes existantes.</w:t>
      </w:r>
    </w:p>
    <w:p w14:paraId="05B76180" w14:textId="77777777" w:rsidR="00C607F3" w:rsidRDefault="00C607F3" w:rsidP="00C921B5">
      <w:pPr>
        <w:ind w:left="-993"/>
      </w:pPr>
    </w:p>
    <w:p w14:paraId="3EF3DFF3" w14:textId="1184692D" w:rsidR="00AA4EBA" w:rsidRDefault="00AA4EBA" w:rsidP="00C921B5">
      <w:pPr>
        <w:ind w:left="-993"/>
      </w:pPr>
      <w:r>
        <w:t xml:space="preserve">Cliquez sur </w:t>
      </w:r>
      <w:r w:rsidRPr="00AA4EBA">
        <w:rPr>
          <w:b/>
        </w:rPr>
        <w:t>‘</w:t>
      </w:r>
      <w:r w:rsidR="00225E00">
        <w:rPr>
          <w:b/>
        </w:rPr>
        <w:t>A</w:t>
      </w:r>
      <w:r w:rsidRPr="00AA4EBA">
        <w:rPr>
          <w:b/>
        </w:rPr>
        <w:t>jouter une liste’</w:t>
      </w:r>
      <w:r>
        <w:t xml:space="preserve"> pour démarrer un nouvel enregistrement. </w:t>
      </w:r>
    </w:p>
    <w:p w14:paraId="2CE33776" w14:textId="37FBF1D2" w:rsidR="00AA4EBA" w:rsidRDefault="00C607F3" w:rsidP="00C921B5">
      <w:pPr>
        <w:ind w:left="-993"/>
      </w:pPr>
      <w:r>
        <w:rPr>
          <w:noProof/>
        </w:rPr>
        <mc:AlternateContent>
          <mc:Choice Requires="wpg">
            <w:drawing>
              <wp:anchor distT="0" distB="0" distL="114300" distR="114300" simplePos="0" relativeHeight="251750400" behindDoc="0" locked="0" layoutInCell="1" allowOverlap="1" wp14:anchorId="22D0962A" wp14:editId="77D421EF">
                <wp:simplePos x="0" y="0"/>
                <wp:positionH relativeFrom="column">
                  <wp:posOffset>-907977</wp:posOffset>
                </wp:positionH>
                <wp:positionV relativeFrom="paragraph">
                  <wp:posOffset>255270</wp:posOffset>
                </wp:positionV>
                <wp:extent cx="5539740" cy="2381250"/>
                <wp:effectExtent l="0" t="0" r="3810" b="0"/>
                <wp:wrapTopAndBottom/>
                <wp:docPr id="15" name="Groupe 15"/>
                <wp:cNvGraphicFramePr/>
                <a:graphic xmlns:a="http://schemas.openxmlformats.org/drawingml/2006/main">
                  <a:graphicData uri="http://schemas.microsoft.com/office/word/2010/wordprocessingGroup">
                    <wpg:wgp>
                      <wpg:cNvGrpSpPr/>
                      <wpg:grpSpPr>
                        <a:xfrm>
                          <a:off x="0" y="0"/>
                          <a:ext cx="5539740" cy="2381250"/>
                          <a:chOff x="0" y="0"/>
                          <a:chExt cx="5381625" cy="2266950"/>
                        </a:xfrm>
                      </wpg:grpSpPr>
                      <pic:pic xmlns:pic="http://schemas.openxmlformats.org/drawingml/2006/picture">
                        <pic:nvPicPr>
                          <pic:cNvPr id="20" name="Imag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1625" cy="2266950"/>
                          </a:xfrm>
                          <a:prstGeom prst="rect">
                            <a:avLst/>
                          </a:prstGeom>
                          <a:noFill/>
                          <a:ln>
                            <a:noFill/>
                          </a:ln>
                        </pic:spPr>
                      </pic:pic>
                      <wps:wsp>
                        <wps:cNvPr id="4" name="Rectangle : coins arrondis 4"/>
                        <wps:cNvSpPr/>
                        <wps:spPr>
                          <a:xfrm>
                            <a:off x="4126727" y="803081"/>
                            <a:ext cx="981075" cy="409575"/>
                          </a:xfrm>
                          <a:prstGeom prst="roundRect">
                            <a:avLst/>
                          </a:prstGeom>
                          <a:noFill/>
                          <a:ln w="190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574109" id="Groupe 15" o:spid="_x0000_s1026" style="position:absolute;margin-left:-71.5pt;margin-top:20.1pt;width:436.2pt;height:187.5pt;z-index:251750400;mso-width-relative:margin;mso-height-relative:margin" coordsize="53816,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53816;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">
                  <v:imagedata r:id="rId28" o:title=""/>
                </v:shape>
                <v:roundrect id="Rectangle : coins arrondis 4" o:spid="_x0000_s1028" style="position:absolute;left:41267;top:8030;width:9811;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" filled="f" strokecolor="#ffc000" strokeweight="1.5pt">
                  <v:stroke joinstyle="miter"/>
                </v:roundrect>
                <w10:wrap type="topAndBottom"/>
              </v:group>
            </w:pict>
          </mc:Fallback>
        </mc:AlternateContent>
      </w:r>
    </w:p>
    <w:p w14:paraId="3EAA11C4" w14:textId="17A9228F" w:rsidR="00EE3CAD" w:rsidRDefault="00C607F3" w:rsidP="00EE3CAD">
      <w:pPr>
        <w:ind w:left="-993"/>
        <w:rPr>
          <w:i/>
          <w:noProof/>
        </w:rPr>
      </w:pPr>
      <w:bookmarkStart w:id="17" w:name="_Hlk507577647"/>
      <w:r>
        <w:br w:type="page"/>
      </w:r>
      <w:r>
        <w:rPr>
          <w:noProof/>
        </w:rPr>
        <w:lastRenderedPageBreak/>
        <mc:AlternateContent>
          <mc:Choice Requires="wpg">
            <w:drawing>
              <wp:anchor distT="0" distB="0" distL="114300" distR="114300" simplePos="0" relativeHeight="251807744" behindDoc="0" locked="0" layoutInCell="1" allowOverlap="1" wp14:anchorId="00ABC7A5" wp14:editId="2026CC88">
                <wp:simplePos x="0" y="0"/>
                <wp:positionH relativeFrom="column">
                  <wp:posOffset>166208</wp:posOffset>
                </wp:positionH>
                <wp:positionV relativeFrom="paragraph">
                  <wp:posOffset>1026042</wp:posOffset>
                </wp:positionV>
                <wp:extent cx="3444875" cy="4046855"/>
                <wp:effectExtent l="0" t="0" r="3175" b="0"/>
                <wp:wrapTopAndBottom/>
                <wp:docPr id="288" name="Groupe 288"/>
                <wp:cNvGraphicFramePr/>
                <a:graphic xmlns:a="http://schemas.openxmlformats.org/drawingml/2006/main">
                  <a:graphicData uri="http://schemas.microsoft.com/office/word/2010/wordprocessingGroup">
                    <wpg:wgp>
                      <wpg:cNvGrpSpPr/>
                      <wpg:grpSpPr>
                        <a:xfrm>
                          <a:off x="0" y="0"/>
                          <a:ext cx="3444875" cy="4046855"/>
                          <a:chOff x="0" y="0"/>
                          <a:chExt cx="3444875" cy="4046855"/>
                        </a:xfrm>
                      </wpg:grpSpPr>
                      <pic:pic xmlns:pic="http://schemas.openxmlformats.org/drawingml/2006/picture">
                        <pic:nvPicPr>
                          <pic:cNvPr id="25" name="Image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44875" cy="4046855"/>
                          </a:xfrm>
                          <a:prstGeom prst="rect">
                            <a:avLst/>
                          </a:prstGeom>
                        </pic:spPr>
                      </pic:pic>
                      <wps:wsp>
                        <wps:cNvPr id="26" name="Rectangle : coins arrondis 26"/>
                        <wps:cNvSpPr/>
                        <wps:spPr>
                          <a:xfrm>
                            <a:off x="138223" y="425302"/>
                            <a:ext cx="3221355" cy="1733048"/>
                          </a:xfrm>
                          <a:prstGeom prst="roundRect">
                            <a:avLst/>
                          </a:prstGeom>
                          <a:noFill/>
                          <a:ln w="190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 coins arrondis 27"/>
                        <wps:cNvSpPr/>
                        <wps:spPr>
                          <a:xfrm>
                            <a:off x="148855" y="2849525"/>
                            <a:ext cx="1648047" cy="430226"/>
                          </a:xfrm>
                          <a:prstGeom prst="roundRect">
                            <a:avLst/>
                          </a:prstGeom>
                          <a:noFill/>
                          <a:ln w="190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2D9E9B" id="Groupe 288" o:spid="_x0000_s1026" style="position:absolute;margin-left:13.1pt;margin-top:80.8pt;width:271.25pt;height:318.65pt;z-index:251807744" coordsize="34448,404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">
                <v:shape id="Image 25" o:spid="_x0000_s1027" type="#_x0000_t75" style="position:absolute;width:34448;height:40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">
                  <v:imagedata r:id="rId30" o:title=""/>
                </v:shape>
                <v:roundrect id="Rectangle : coins arrondis 26" o:spid="_x0000_s1028" style="position:absolute;left:1382;top:4253;width:32213;height:17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" filled="f" strokecolor="#ffc000" strokeweight="1.5pt">
                  <v:stroke joinstyle="miter"/>
                </v:roundrect>
                <v:roundrect id="Rectangle : coins arrondis 27" o:spid="_x0000_s1029" style="position:absolute;left:1488;top:28495;width:16481;height:4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" filled="f" strokecolor="#ffc000" strokeweight="1.5pt">
                  <v:stroke joinstyle="miter"/>
                </v:roundrect>
                <w10:wrap type="topAndBottom"/>
              </v:group>
            </w:pict>
          </mc:Fallback>
        </mc:AlternateContent>
      </w:r>
      <w:r w:rsidR="005A74D9">
        <w:t xml:space="preserve">Sélectionnez le </w:t>
      </w:r>
      <w:r w:rsidR="005A74D9" w:rsidRPr="0043288D">
        <w:rPr>
          <w:b/>
        </w:rPr>
        <w:t>type d’élection</w:t>
      </w:r>
      <w:r w:rsidR="005A74D9">
        <w:rPr>
          <w:b/>
        </w:rPr>
        <w:t xml:space="preserve"> </w:t>
      </w:r>
      <w:r w:rsidR="005A74D9">
        <w:t>pour lequel vous souhaitez déposer une liste. Les types d’élections pourront différer en fonction du pouvoir organisateur. Une fois le type d’élection choisi, vous devrez sélectionner la</w:t>
      </w:r>
      <w:r w:rsidR="0044726A">
        <w:t xml:space="preserve"> circonscription correspondante</w:t>
      </w:r>
      <w:r w:rsidR="005A74D9">
        <w:t xml:space="preserve"> et le type de </w:t>
      </w:r>
      <w:r w:rsidR="005A74D9" w:rsidRPr="0043288D">
        <w:rPr>
          <w:b/>
        </w:rPr>
        <w:t>signature de soutien</w:t>
      </w:r>
      <w:r w:rsidR="005A74D9">
        <w:t xml:space="preserve"> (</w:t>
      </w:r>
      <w:r w:rsidR="005A74D9">
        <w:rPr>
          <w:i/>
        </w:rPr>
        <w:t>É</w:t>
      </w:r>
      <w:r w:rsidR="005A74D9" w:rsidRPr="008B7A1B">
        <w:rPr>
          <w:i/>
        </w:rPr>
        <w:t>lus sortants</w:t>
      </w:r>
      <w:r w:rsidR="005A74D9">
        <w:t xml:space="preserve"> ou </w:t>
      </w:r>
      <w:r w:rsidR="005A74D9" w:rsidRPr="008B7A1B">
        <w:rPr>
          <w:i/>
        </w:rPr>
        <w:t>Électeurs</w:t>
      </w:r>
      <w:r w:rsidR="005A74D9">
        <w:t xml:space="preserve">) pour la liste. </w:t>
      </w:r>
      <w:bookmarkStart w:id="18" w:name="_Hlk506377563"/>
      <w:r w:rsidR="00225E00">
        <w:t>A</w:t>
      </w:r>
      <w:r w:rsidR="009939D3">
        <w:t>ttention, vous ne verrez apparaitre que les circonscriptions</w:t>
      </w:r>
      <w:r w:rsidR="00314A5D">
        <w:rPr>
          <w:rStyle w:val="Appelnotedebasdep"/>
        </w:rPr>
        <w:footnoteReference w:id="1"/>
      </w:r>
      <w:r w:rsidR="009939D3">
        <w:t xml:space="preserve"> pour lesquelles le déposant n’a pas encore introduit de liste. </w:t>
      </w:r>
      <w:bookmarkEnd w:id="18"/>
      <w:r w:rsidR="005A74D9">
        <w:t xml:space="preserve">Cliquez ensuite sur </w:t>
      </w:r>
      <w:r w:rsidR="005A74D9" w:rsidRPr="00F64B51">
        <w:rPr>
          <w:b/>
        </w:rPr>
        <w:t>‘</w:t>
      </w:r>
      <w:r w:rsidR="005A74D9" w:rsidRPr="00F64B51">
        <w:rPr>
          <w:b/>
          <w:noProof/>
        </w:rPr>
        <w:t>Confirmer</w:t>
      </w:r>
      <w:r w:rsidR="005A74D9" w:rsidRPr="00F64B51">
        <w:rPr>
          <w:b/>
          <w:i/>
          <w:noProof/>
        </w:rPr>
        <w:t>’</w:t>
      </w:r>
      <w:r w:rsidR="005A74D9">
        <w:rPr>
          <w:i/>
          <w:noProof/>
        </w:rPr>
        <w:t>.</w:t>
      </w:r>
      <w:bookmarkStart w:id="19" w:name="_Toc505956418"/>
      <w:bookmarkEnd w:id="17"/>
    </w:p>
    <w:p w14:paraId="01427A6C" w14:textId="356BA81C" w:rsidR="007A6BF8" w:rsidRDefault="007A6BF8" w:rsidP="007A6BF8">
      <w:pPr>
        <w:rPr>
          <w:noProof/>
        </w:rPr>
      </w:pPr>
    </w:p>
    <w:p w14:paraId="581062FB" w14:textId="5B6DA04B" w:rsidR="00453F34" w:rsidRDefault="00C607F3" w:rsidP="007F0511">
      <w:r>
        <w:rPr>
          <w:noProof/>
        </w:rPr>
        <mc:AlternateContent>
          <mc:Choice Requires="wps">
            <w:drawing>
              <wp:anchor distT="91440" distB="91440" distL="114300" distR="114300" simplePos="0" relativeHeight="251785216" behindDoc="1" locked="0" layoutInCell="1" allowOverlap="1" wp14:anchorId="11E072B4" wp14:editId="0B8136E1">
                <wp:simplePos x="0" y="0"/>
                <wp:positionH relativeFrom="page">
                  <wp:posOffset>1435189</wp:posOffset>
                </wp:positionH>
                <wp:positionV relativeFrom="page">
                  <wp:posOffset>6698187</wp:posOffset>
                </wp:positionV>
                <wp:extent cx="5123815" cy="866140"/>
                <wp:effectExtent l="0" t="0" r="19685"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3815" cy="866140"/>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3B1CE1E" w14:textId="751B018B" w:rsidR="00EE3CAD" w:rsidRPr="00B6141A" w:rsidRDefault="00225E00" w:rsidP="00EE3CAD">
                            <w:pPr>
                              <w:rPr>
                                <w:iCs/>
                                <w:color w:val="4D5765"/>
                                <w:sz w:val="24"/>
                              </w:rPr>
                            </w:pPr>
                            <w:bookmarkStart w:id="20" w:name="_Hlk506377660"/>
                            <w:bookmarkStart w:id="21" w:name="_Hlk506377661"/>
                            <w:bookmarkStart w:id="22" w:name="_Hlk506377662"/>
                            <w:r>
                              <w:rPr>
                                <w:b/>
                                <w:iCs/>
                                <w:smallCaps/>
                                <w:color w:val="4D5765"/>
                                <w:szCs w:val="24"/>
                              </w:rPr>
                              <w:t>A</w:t>
                            </w:r>
                            <w:r w:rsidR="00EE3CAD">
                              <w:rPr>
                                <w:b/>
                                <w:iCs/>
                                <w:smallCaps/>
                                <w:color w:val="4D5765"/>
                                <w:szCs w:val="24"/>
                              </w:rPr>
                              <w:t>ttention</w:t>
                            </w:r>
                            <w:r w:rsidR="00EE3CAD">
                              <w:rPr>
                                <w:b/>
                                <w:iCs/>
                                <w:color w:val="4D5765"/>
                                <w:szCs w:val="24"/>
                              </w:rPr>
                              <w:t xml:space="preserve"> ! </w:t>
                            </w:r>
                            <w:r w:rsidR="00EE3CAD" w:rsidRPr="001D6E09">
                              <w:rPr>
                                <w:iCs/>
                                <w:color w:val="4D5765"/>
                                <w:szCs w:val="24"/>
                              </w:rPr>
                              <w:t>Soyez vigilant</w:t>
                            </w:r>
                            <w:r w:rsidR="00147942">
                              <w:rPr>
                                <w:iCs/>
                                <w:color w:val="4D5765"/>
                                <w:szCs w:val="24"/>
                              </w:rPr>
                              <w:t>s</w:t>
                            </w:r>
                            <w:r w:rsidR="00EE3CAD" w:rsidRPr="001D6E09">
                              <w:rPr>
                                <w:iCs/>
                                <w:color w:val="4D5765"/>
                                <w:szCs w:val="24"/>
                              </w:rPr>
                              <w:t xml:space="preserve"> lors du choix de type de </w:t>
                            </w:r>
                            <w:r w:rsidR="00EE3CAD" w:rsidRPr="002A5BF4">
                              <w:rPr>
                                <w:b/>
                                <w:iCs/>
                                <w:color w:val="4D5765"/>
                                <w:szCs w:val="24"/>
                              </w:rPr>
                              <w:t>signature</w:t>
                            </w:r>
                            <w:r w:rsidR="00EE3CAD" w:rsidRPr="001D6E09">
                              <w:rPr>
                                <w:iCs/>
                                <w:color w:val="4D5765"/>
                                <w:szCs w:val="24"/>
                              </w:rPr>
                              <w:t xml:space="preserve"> de soutien</w:t>
                            </w:r>
                            <w:r w:rsidR="00EE3CAD">
                              <w:rPr>
                                <w:b/>
                                <w:iCs/>
                                <w:color w:val="4D5765"/>
                                <w:szCs w:val="24"/>
                              </w:rPr>
                              <w:t xml:space="preserve"> </w:t>
                            </w:r>
                            <w:r w:rsidR="00EE3CAD" w:rsidRPr="004004B3">
                              <w:rPr>
                                <w:i/>
                                <w:iCs/>
                                <w:color w:val="4D5765"/>
                                <w:szCs w:val="24"/>
                              </w:rPr>
                              <w:t>(</w:t>
                            </w:r>
                            <w:r w:rsidR="00EE3CAD" w:rsidRPr="004004B3">
                              <w:rPr>
                                <w:b/>
                                <w:i/>
                                <w:iCs/>
                                <w:color w:val="4D5765"/>
                                <w:szCs w:val="24"/>
                              </w:rPr>
                              <w:t>Élus sortants ou Électeurs</w:t>
                            </w:r>
                            <w:r w:rsidR="00EE3CAD" w:rsidRPr="001D6E09">
                              <w:rPr>
                                <w:i/>
                                <w:iCs/>
                                <w:color w:val="4D5765"/>
                                <w:szCs w:val="24"/>
                              </w:rPr>
                              <w:t>)</w:t>
                            </w:r>
                            <w:r w:rsidR="00EE3CAD">
                              <w:rPr>
                                <w:b/>
                                <w:iCs/>
                                <w:color w:val="4D5765"/>
                                <w:szCs w:val="24"/>
                              </w:rPr>
                              <w:t xml:space="preserve"> </w:t>
                            </w:r>
                            <w:r w:rsidR="00EE3CAD" w:rsidRPr="001D6E09">
                              <w:rPr>
                                <w:iCs/>
                                <w:color w:val="4D5765"/>
                                <w:szCs w:val="24"/>
                              </w:rPr>
                              <w:t>car i</w:t>
                            </w:r>
                            <w:r w:rsidR="00EE3CAD">
                              <w:rPr>
                                <w:iCs/>
                                <w:color w:val="4D5765"/>
                                <w:szCs w:val="24"/>
                              </w:rPr>
                              <w:t xml:space="preserve">l ne sera pas possible de modifier ce choix par la suite. En cas d’erreur(s), vous devrez donc effacer la liste et recommencer l’opération de création. </w:t>
                            </w:r>
                            <w:bookmarkEnd w:id="20"/>
                            <w:bookmarkEnd w:id="21"/>
                            <w:bookmarkEnd w:id="2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E072B4" id="_x0000_s1029" style="position:absolute;left:0;text-align:left;margin-left:113pt;margin-top:527.4pt;width:403.45pt;height:68.2pt;z-index:-251531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" filled="f" strokecolor="#4d5765" strokeweight="1.5pt">
                <v:stroke joinstyle="miter"/>
                <v:textbox>
                  <w:txbxContent>
                    <w:p w14:paraId="33B1CE1E" w14:textId="751B018B" w:rsidR="00EE3CAD" w:rsidRPr="00B6141A" w:rsidRDefault="00225E00" w:rsidP="00EE3CAD">
                      <w:pPr>
                        <w:rPr>
                          <w:iCs/>
                          <w:color w:val="4D5765"/>
                          <w:sz w:val="24"/>
                        </w:rPr>
                      </w:pPr>
                      <w:bookmarkStart w:id="23" w:name="_Hlk506377660"/>
                      <w:bookmarkStart w:id="24" w:name="_Hlk506377661"/>
                      <w:bookmarkStart w:id="25" w:name="_Hlk506377662"/>
                      <w:r>
                        <w:rPr>
                          <w:b/>
                          <w:iCs/>
                          <w:smallCaps/>
                          <w:color w:val="4D5765"/>
                          <w:szCs w:val="24"/>
                        </w:rPr>
                        <w:t>A</w:t>
                      </w:r>
                      <w:r w:rsidR="00EE3CAD">
                        <w:rPr>
                          <w:b/>
                          <w:iCs/>
                          <w:smallCaps/>
                          <w:color w:val="4D5765"/>
                          <w:szCs w:val="24"/>
                        </w:rPr>
                        <w:t>ttention</w:t>
                      </w:r>
                      <w:r w:rsidR="00EE3CAD">
                        <w:rPr>
                          <w:b/>
                          <w:iCs/>
                          <w:color w:val="4D5765"/>
                          <w:szCs w:val="24"/>
                        </w:rPr>
                        <w:t xml:space="preserve"> ! </w:t>
                      </w:r>
                      <w:r w:rsidR="00EE3CAD" w:rsidRPr="001D6E09">
                        <w:rPr>
                          <w:iCs/>
                          <w:color w:val="4D5765"/>
                          <w:szCs w:val="24"/>
                        </w:rPr>
                        <w:t>Soyez vigilant</w:t>
                      </w:r>
                      <w:r w:rsidR="00147942">
                        <w:rPr>
                          <w:iCs/>
                          <w:color w:val="4D5765"/>
                          <w:szCs w:val="24"/>
                        </w:rPr>
                        <w:t>s</w:t>
                      </w:r>
                      <w:r w:rsidR="00EE3CAD" w:rsidRPr="001D6E09">
                        <w:rPr>
                          <w:iCs/>
                          <w:color w:val="4D5765"/>
                          <w:szCs w:val="24"/>
                        </w:rPr>
                        <w:t xml:space="preserve"> lors du choix de type de </w:t>
                      </w:r>
                      <w:r w:rsidR="00EE3CAD" w:rsidRPr="002A5BF4">
                        <w:rPr>
                          <w:b/>
                          <w:iCs/>
                          <w:color w:val="4D5765"/>
                          <w:szCs w:val="24"/>
                        </w:rPr>
                        <w:t>signature</w:t>
                      </w:r>
                      <w:r w:rsidR="00EE3CAD" w:rsidRPr="001D6E09">
                        <w:rPr>
                          <w:iCs/>
                          <w:color w:val="4D5765"/>
                          <w:szCs w:val="24"/>
                        </w:rPr>
                        <w:t xml:space="preserve"> de soutien</w:t>
                      </w:r>
                      <w:r w:rsidR="00EE3CAD">
                        <w:rPr>
                          <w:b/>
                          <w:iCs/>
                          <w:color w:val="4D5765"/>
                          <w:szCs w:val="24"/>
                        </w:rPr>
                        <w:t xml:space="preserve"> </w:t>
                      </w:r>
                      <w:r w:rsidR="00EE3CAD" w:rsidRPr="004004B3">
                        <w:rPr>
                          <w:i/>
                          <w:iCs/>
                          <w:color w:val="4D5765"/>
                          <w:szCs w:val="24"/>
                        </w:rPr>
                        <w:t>(</w:t>
                      </w:r>
                      <w:r w:rsidR="00EE3CAD" w:rsidRPr="004004B3">
                        <w:rPr>
                          <w:b/>
                          <w:i/>
                          <w:iCs/>
                          <w:color w:val="4D5765"/>
                          <w:szCs w:val="24"/>
                        </w:rPr>
                        <w:t>Élus sortants ou Électeurs</w:t>
                      </w:r>
                      <w:r w:rsidR="00EE3CAD" w:rsidRPr="001D6E09">
                        <w:rPr>
                          <w:i/>
                          <w:iCs/>
                          <w:color w:val="4D5765"/>
                          <w:szCs w:val="24"/>
                        </w:rPr>
                        <w:t>)</w:t>
                      </w:r>
                      <w:r w:rsidR="00EE3CAD">
                        <w:rPr>
                          <w:b/>
                          <w:iCs/>
                          <w:color w:val="4D5765"/>
                          <w:szCs w:val="24"/>
                        </w:rPr>
                        <w:t xml:space="preserve"> </w:t>
                      </w:r>
                      <w:r w:rsidR="00EE3CAD" w:rsidRPr="001D6E09">
                        <w:rPr>
                          <w:iCs/>
                          <w:color w:val="4D5765"/>
                          <w:szCs w:val="24"/>
                        </w:rPr>
                        <w:t>car i</w:t>
                      </w:r>
                      <w:r w:rsidR="00EE3CAD">
                        <w:rPr>
                          <w:iCs/>
                          <w:color w:val="4D5765"/>
                          <w:szCs w:val="24"/>
                        </w:rPr>
                        <w:t xml:space="preserve">l ne sera pas possible de modifier ce choix par la suite. En cas d’erreur(s), vous devrez donc effacer la liste et recommencer l’opération de création. </w:t>
                      </w:r>
                      <w:bookmarkEnd w:id="23"/>
                      <w:bookmarkEnd w:id="24"/>
                      <w:bookmarkEnd w:id="25"/>
                    </w:p>
                  </w:txbxContent>
                </v:textbox>
                <w10:wrap type="topAndBottom" anchorx="page" anchory="page"/>
              </v:roundrect>
            </w:pict>
          </mc:Fallback>
        </mc:AlternateContent>
      </w:r>
      <w:r w:rsidR="00453F34">
        <w:br w:type="page"/>
      </w:r>
    </w:p>
    <w:p w14:paraId="074C5ADC" w14:textId="708922FE" w:rsidR="005A74D9" w:rsidRDefault="005A74D9" w:rsidP="00EE3CAD">
      <w:pPr>
        <w:pStyle w:val="Titre3"/>
      </w:pPr>
      <w:bookmarkStart w:id="26" w:name="_Toc518374893"/>
      <w:r>
        <w:lastRenderedPageBreak/>
        <w:t>Compléter l’acte de présentation</w:t>
      </w:r>
      <w:bookmarkEnd w:id="19"/>
      <w:bookmarkEnd w:id="26"/>
    </w:p>
    <w:p w14:paraId="1746523C" w14:textId="634B5EB7" w:rsidR="005A74D9" w:rsidRDefault="00D52C0B" w:rsidP="005A74D9">
      <w:pPr>
        <w:ind w:left="-993"/>
      </w:pPr>
      <w:bookmarkStart w:id="27" w:name="_Hlk507577717"/>
      <w:r>
        <w:rPr>
          <w:noProof/>
        </w:rPr>
        <w:drawing>
          <wp:anchor distT="0" distB="0" distL="114300" distR="114300" simplePos="0" relativeHeight="251794432" behindDoc="0" locked="0" layoutInCell="1" allowOverlap="1" wp14:anchorId="1DD6E2ED" wp14:editId="7723156D">
            <wp:simplePos x="0" y="0"/>
            <wp:positionH relativeFrom="column">
              <wp:posOffset>-826770</wp:posOffset>
            </wp:positionH>
            <wp:positionV relativeFrom="paragraph">
              <wp:posOffset>408664</wp:posOffset>
            </wp:positionV>
            <wp:extent cx="5633422" cy="3323646"/>
            <wp:effectExtent l="0" t="0" r="5715"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33422" cy="3323646"/>
                    </a:xfrm>
                    <a:prstGeom prst="rect">
                      <a:avLst/>
                    </a:prstGeom>
                  </pic:spPr>
                </pic:pic>
              </a:graphicData>
            </a:graphic>
            <wp14:sizeRelH relativeFrom="page">
              <wp14:pctWidth>0</wp14:pctWidth>
            </wp14:sizeRelH>
            <wp14:sizeRelV relativeFrom="page">
              <wp14:pctHeight>0</wp14:pctHeight>
            </wp14:sizeRelV>
          </wp:anchor>
        </w:drawing>
      </w:r>
      <w:r w:rsidR="005A74D9" w:rsidRPr="00515F21">
        <w:t>Le déposant</w:t>
      </w:r>
      <w:r w:rsidR="005A74D9" w:rsidRPr="00515F21">
        <w:rPr>
          <w:b/>
        </w:rPr>
        <w:t xml:space="preserve"> </w:t>
      </w:r>
      <w:r w:rsidR="005A74D9">
        <w:t xml:space="preserve">doit ensuite compléter les informations descriptives de l’acte de présentation. Plusieurs données sont exigées pour que l’acte soit conforme :  </w:t>
      </w:r>
    </w:p>
    <w:p w14:paraId="7FCD96FE" w14:textId="612958A5" w:rsidR="005A74D9" w:rsidRDefault="005A74D9" w:rsidP="005A74D9">
      <w:pPr>
        <w:ind w:left="-709" w:hanging="284"/>
      </w:pPr>
    </w:p>
    <w:p w14:paraId="0D268E41" w14:textId="1586406D" w:rsidR="005A74D9" w:rsidRDefault="005A74D9" w:rsidP="00D13047">
      <w:pPr>
        <w:pStyle w:val="Paragraphedeliste"/>
        <w:numPr>
          <w:ilvl w:val="0"/>
          <w:numId w:val="4"/>
        </w:numPr>
        <w:ind w:left="-709" w:hanging="284"/>
      </w:pPr>
      <w:r w:rsidRPr="001325A5">
        <w:rPr>
          <w:b/>
        </w:rPr>
        <w:t>Sigle</w:t>
      </w:r>
      <w:r w:rsidR="001325A5" w:rsidRPr="001325A5">
        <w:rPr>
          <w:b/>
        </w:rPr>
        <w:t xml:space="preserve"> &amp; numéro de liste</w:t>
      </w:r>
      <w:r w:rsidR="001325A5">
        <w:t> :</w:t>
      </w:r>
      <w:r>
        <w:t xml:space="preserve"> Cette information</w:t>
      </w:r>
      <w:r w:rsidRPr="001B4FE8">
        <w:t xml:space="preserve"> est obligatoire et peut être introduit</w:t>
      </w:r>
      <w:r>
        <w:t>e</w:t>
      </w:r>
      <w:r w:rsidRPr="001B4FE8">
        <w:t xml:space="preserve"> manuellement ou choisi</w:t>
      </w:r>
      <w:r>
        <w:t>e</w:t>
      </w:r>
      <w:r w:rsidRPr="001B4FE8">
        <w:t xml:space="preserve"> dans la liste proposée avec les numéros </w:t>
      </w:r>
      <w:r>
        <w:t>régionaux</w:t>
      </w:r>
      <w:r w:rsidRPr="001B4FE8">
        <w:t xml:space="preserve"> officiels</w:t>
      </w:r>
      <w:r>
        <w:rPr>
          <w:rStyle w:val="Appelnotedebasdep"/>
        </w:rPr>
        <w:footnoteReference w:id="2"/>
      </w:r>
      <w:r w:rsidRPr="001B4FE8">
        <w:t xml:space="preserve"> des listes</w:t>
      </w:r>
      <w:r>
        <w:t xml:space="preserve">. </w:t>
      </w:r>
      <w:bookmarkStart w:id="28" w:name="_Hlk507141397"/>
      <w:r w:rsidR="005B5076">
        <w:t>Même en utilisant un numéro de liste réservé, vous pourrez également personnaliser votre sigle/nom complet.</w:t>
      </w:r>
      <w:bookmarkEnd w:id="28"/>
    </w:p>
    <w:p w14:paraId="1B2C1062" w14:textId="3B96A73A" w:rsidR="005A74D9" w:rsidRDefault="005A74D9" w:rsidP="005A74D9">
      <w:pPr>
        <w:ind w:left="-709" w:hanging="284"/>
      </w:pPr>
    </w:p>
    <w:p w14:paraId="487F3031" w14:textId="15220CC2" w:rsidR="005A74D9" w:rsidRDefault="005A74D9" w:rsidP="00D13047">
      <w:pPr>
        <w:pStyle w:val="Paragraphedeliste"/>
        <w:numPr>
          <w:ilvl w:val="0"/>
          <w:numId w:val="4"/>
        </w:numPr>
        <w:ind w:left="-709" w:hanging="284"/>
      </w:pPr>
      <w:r w:rsidRPr="00515F21">
        <w:rPr>
          <w:b/>
        </w:rPr>
        <w:t>Nom complet</w:t>
      </w:r>
      <w:r>
        <w:t> : Cette information est optionnelle et reprendra l’intitulé complet du sigle.</w:t>
      </w:r>
    </w:p>
    <w:p w14:paraId="5268AB3B" w14:textId="3B916047" w:rsidR="005A74D9" w:rsidRDefault="005A74D9" w:rsidP="005A74D9">
      <w:pPr>
        <w:ind w:left="-709" w:hanging="284"/>
      </w:pPr>
    </w:p>
    <w:p w14:paraId="147DD1B3" w14:textId="32C9D7D2" w:rsidR="005A74D9" w:rsidRDefault="002E3825" w:rsidP="00D13047">
      <w:pPr>
        <w:pStyle w:val="Paragraphedeliste"/>
        <w:numPr>
          <w:ilvl w:val="0"/>
          <w:numId w:val="4"/>
        </w:numPr>
        <w:ind w:left="-709" w:hanging="284"/>
      </w:pPr>
      <w:r>
        <w:rPr>
          <w:b/>
        </w:rPr>
        <w:t xml:space="preserve">Nombre de candidats effectifs </w:t>
      </w:r>
      <w:r w:rsidR="005A74D9">
        <w:t xml:space="preserve">: Cette information est obligatoire et reprendra le nombre de candidats </w:t>
      </w:r>
      <w:r w:rsidR="00D25504">
        <w:t>effectifs</w:t>
      </w:r>
      <w:r w:rsidR="005A74D9">
        <w:t xml:space="preserve"> de la liste. </w:t>
      </w:r>
      <w:r w:rsidR="00225E00">
        <w:t>A</w:t>
      </w:r>
      <w:r w:rsidR="005A74D9">
        <w:t xml:space="preserve">ttention, </w:t>
      </w:r>
      <w:r w:rsidR="005B5076">
        <w:t>a</w:t>
      </w:r>
      <w:r w:rsidR="005A74D9" w:rsidRPr="00515F21">
        <w:t xml:space="preserve">ucune liste ne peut comprendre un nombre de candidats supérieur </w:t>
      </w:r>
      <w:r w:rsidR="00225E00">
        <w:t>à</w:t>
      </w:r>
      <w:r w:rsidR="005A74D9" w:rsidRPr="00515F21">
        <w:t xml:space="preserve"> celui des membres </w:t>
      </w:r>
      <w:r w:rsidR="00225E00">
        <w:t>à</w:t>
      </w:r>
      <w:r w:rsidR="005A74D9" w:rsidRPr="00515F21">
        <w:t xml:space="preserve"> élire</w:t>
      </w:r>
      <w:r w:rsidR="00C607F3">
        <w:t>, sauf en cas de liste unique ou il F</w:t>
      </w:r>
      <w:r w:rsidR="00225E00">
        <w:t>A</w:t>
      </w:r>
      <w:r w:rsidR="00C607F3">
        <w:t xml:space="preserve">UT 25% de candidats supplémentaires, arrondis </w:t>
      </w:r>
      <w:r w:rsidR="00225E00">
        <w:t>à</w:t>
      </w:r>
      <w:r w:rsidR="00C607F3">
        <w:t xml:space="preserve"> l’unité supérieur</w:t>
      </w:r>
      <w:r w:rsidR="005A74D9" w:rsidRPr="00515F21">
        <w:t>.</w:t>
      </w:r>
      <w:r w:rsidR="002A6FCE">
        <w:t xml:space="preserve"> </w:t>
      </w:r>
      <w:bookmarkStart w:id="29" w:name="_Hlk506378574"/>
      <w:r w:rsidR="002A6FCE">
        <w:t xml:space="preserve">De même, ce nombre sera différent d’une circonscription </w:t>
      </w:r>
      <w:r w:rsidR="00225E00">
        <w:t>à</w:t>
      </w:r>
      <w:r w:rsidR="002A6FCE">
        <w:t xml:space="preserve"> l’autre en fonction de critère</w:t>
      </w:r>
      <w:r w:rsidR="00147942">
        <w:t>s</w:t>
      </w:r>
      <w:r w:rsidR="002A6FCE">
        <w:t xml:space="preserve"> prédéfinis.</w:t>
      </w:r>
      <w:bookmarkEnd w:id="29"/>
    </w:p>
    <w:p w14:paraId="39E27CA5" w14:textId="1F83C715" w:rsidR="005A74D9" w:rsidRDefault="005A74D9" w:rsidP="005A74D9">
      <w:pPr>
        <w:ind w:left="-709" w:hanging="284"/>
      </w:pPr>
    </w:p>
    <w:p w14:paraId="391EB785" w14:textId="03836877" w:rsidR="00227DF1" w:rsidRDefault="005A74D9" w:rsidP="00D13047">
      <w:pPr>
        <w:pStyle w:val="Paragraphedeliste"/>
        <w:numPr>
          <w:ilvl w:val="0"/>
          <w:numId w:val="4"/>
        </w:numPr>
        <w:ind w:left="-709" w:hanging="284"/>
      </w:pPr>
      <w:r w:rsidRPr="00515F21">
        <w:rPr>
          <w:b/>
        </w:rPr>
        <w:t xml:space="preserve">Déposant </w:t>
      </w:r>
      <w:r w:rsidR="00147942">
        <w:rPr>
          <w:b/>
        </w:rPr>
        <w:t>back-up</w:t>
      </w:r>
      <w:r>
        <w:t xml:space="preserve"> : Le déposant principal peut désigner un éventuel </w:t>
      </w:r>
      <w:r w:rsidRPr="00515F21">
        <w:rPr>
          <w:b/>
        </w:rPr>
        <w:t xml:space="preserve">déposant </w:t>
      </w:r>
      <w:r w:rsidR="00147942">
        <w:rPr>
          <w:b/>
        </w:rPr>
        <w:t>back-up</w:t>
      </w:r>
      <w:r w:rsidR="00147942">
        <w:t xml:space="preserve"> pour la liste, en encoda</w:t>
      </w:r>
      <w:r>
        <w:t xml:space="preserve">nt au minimum le nom et l’adresse e-mail du </w:t>
      </w:r>
      <w:r w:rsidR="00147942">
        <w:t>back-up</w:t>
      </w:r>
      <w:r>
        <w:t xml:space="preserve">. Ce déposant </w:t>
      </w:r>
      <w:r w:rsidR="00147942">
        <w:t>back-up</w:t>
      </w:r>
      <w:r>
        <w:t xml:space="preserve"> recevra alors une </w:t>
      </w:r>
      <w:r w:rsidRPr="00515F21">
        <w:rPr>
          <w:b/>
        </w:rPr>
        <w:t>notification</w:t>
      </w:r>
      <w:r>
        <w:t xml:space="preserve"> par e-mail avec un</w:t>
      </w:r>
      <w:r w:rsidR="005B5076">
        <w:t>e URL</w:t>
      </w:r>
      <w:r>
        <w:t xml:space="preserve"> vers la liste pour laquelle il a été désigné </w:t>
      </w:r>
      <w:r w:rsidR="00147942">
        <w:t>back-up</w:t>
      </w:r>
      <w:r>
        <w:t>.</w:t>
      </w:r>
      <w:bookmarkEnd w:id="27"/>
    </w:p>
    <w:p w14:paraId="74FE4779" w14:textId="41B4A41A" w:rsidR="008B7A1B" w:rsidRDefault="008B7A1B" w:rsidP="008B7A1B"/>
    <w:p w14:paraId="6445B74B" w14:textId="38C864CA" w:rsidR="00657746" w:rsidRDefault="001B3719" w:rsidP="001B3719">
      <w:pPr>
        <w:ind w:left="-993"/>
      </w:pPr>
      <w:bookmarkStart w:id="30" w:name="_Hlk509491192"/>
      <w:r>
        <w:t>N’oubliez pas de cliquer sur ‘</w:t>
      </w:r>
      <w:r w:rsidRPr="001B3719">
        <w:rPr>
          <w:b/>
        </w:rPr>
        <w:t>Enregistrer’</w:t>
      </w:r>
      <w:r>
        <w:t xml:space="preserve"> pour sauvegarder les données de votre liste.</w:t>
      </w:r>
    </w:p>
    <w:p w14:paraId="4E3D3E6F" w14:textId="239DE0BD" w:rsidR="0064526C" w:rsidRPr="00CE4CB5" w:rsidRDefault="00903F43" w:rsidP="00CE4CB5">
      <w:pPr>
        <w:pStyle w:val="Titre3"/>
      </w:pPr>
      <w:bookmarkStart w:id="31" w:name="_Hlk503958961"/>
      <w:bookmarkStart w:id="32" w:name="_Toc518374894"/>
      <w:bookmarkEnd w:id="30"/>
      <w:r>
        <w:lastRenderedPageBreak/>
        <w:t>A</w:t>
      </w:r>
      <w:r w:rsidR="0064526C" w:rsidRPr="00CE4CB5">
        <w:t>jouter les candidats effectifs</w:t>
      </w:r>
      <w:bookmarkEnd w:id="31"/>
      <w:bookmarkEnd w:id="32"/>
    </w:p>
    <w:p w14:paraId="2F6F585B" w14:textId="571FB5A1" w:rsidR="003D0C80" w:rsidRDefault="009028E3" w:rsidP="004004B3">
      <w:pPr>
        <w:ind w:left="-993"/>
      </w:pPr>
      <w:r>
        <w:t xml:space="preserve">Une fois </w:t>
      </w:r>
      <w:r w:rsidR="001B3719">
        <w:t xml:space="preserve">le paramétrage de </w:t>
      </w:r>
      <w:r>
        <w:t>l’acte complété</w:t>
      </w:r>
      <w:r w:rsidR="001B3719">
        <w:t xml:space="preserve"> et enregistré</w:t>
      </w:r>
      <w:r>
        <w:t xml:space="preserve">, vous avez la possibilité d’ajouter les </w:t>
      </w:r>
      <w:r w:rsidRPr="0043288D">
        <w:rPr>
          <w:b/>
        </w:rPr>
        <w:t>candidat(e)s effectif(</w:t>
      </w:r>
      <w:proofErr w:type="spellStart"/>
      <w:r w:rsidRPr="0043288D">
        <w:rPr>
          <w:b/>
        </w:rPr>
        <w:t>ve</w:t>
      </w:r>
      <w:proofErr w:type="spellEnd"/>
      <w:r w:rsidRPr="0043288D">
        <w:rPr>
          <w:b/>
        </w:rPr>
        <w:t>)s</w:t>
      </w:r>
      <w:r>
        <w:t xml:space="preserve"> de la liste. Deux méthodes sont possibles</w:t>
      </w:r>
      <w:r w:rsidR="00C607F3">
        <w:t> :</w:t>
      </w:r>
      <w:r>
        <w:t xml:space="preserve"> ajouter les candidats via le formulaire</w:t>
      </w:r>
      <w:r w:rsidR="00D25504">
        <w:t xml:space="preserve"> électronique</w:t>
      </w:r>
      <w:r>
        <w:t xml:space="preserve"> ou bien importer une list</w:t>
      </w:r>
      <w:r w:rsidR="004004B3">
        <w:t>e de cand</w:t>
      </w:r>
      <w:r w:rsidR="00C607F3">
        <w:t>idats préremplie.</w:t>
      </w:r>
    </w:p>
    <w:p w14:paraId="201EE220" w14:textId="647D99D3" w:rsidR="009028E3" w:rsidRDefault="004F2E3C" w:rsidP="009028E3">
      <w:pPr>
        <w:ind w:left="-993"/>
        <w:rPr>
          <w:b/>
          <w:i/>
        </w:rPr>
      </w:pPr>
      <w:r>
        <w:rPr>
          <w:noProof/>
        </w:rPr>
        <mc:AlternateContent>
          <mc:Choice Requires="wps">
            <w:drawing>
              <wp:anchor distT="91440" distB="91440" distL="114300" distR="114300" simplePos="0" relativeHeight="251679744" behindDoc="1" locked="0" layoutInCell="1" allowOverlap="1" wp14:anchorId="57409C0A" wp14:editId="17F9DF93">
                <wp:simplePos x="0" y="0"/>
                <wp:positionH relativeFrom="margin">
                  <wp:posOffset>-65405</wp:posOffset>
                </wp:positionH>
                <wp:positionV relativeFrom="paragraph">
                  <wp:posOffset>254181</wp:posOffset>
                </wp:positionV>
                <wp:extent cx="4067175" cy="517525"/>
                <wp:effectExtent l="0" t="0" r="28575" b="15875"/>
                <wp:wrapTopAndBottom/>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517525"/>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95E7743" w14:textId="6A73ED0E" w:rsidR="00B65C71" w:rsidRPr="00657746" w:rsidRDefault="00225E00" w:rsidP="00F07721">
                            <w:pPr>
                              <w:jc w:val="center"/>
                              <w:rPr>
                                <w:iCs/>
                                <w:color w:val="4D5765"/>
                                <w:sz w:val="20"/>
                              </w:rPr>
                            </w:pPr>
                            <w:r>
                              <w:rPr>
                                <w:b/>
                                <w:iCs/>
                                <w:color w:val="4D5765"/>
                                <w:szCs w:val="22"/>
                              </w:rPr>
                              <w:t>A</w:t>
                            </w:r>
                            <w:r w:rsidR="00B65C71" w:rsidRPr="00657746">
                              <w:rPr>
                                <w:b/>
                                <w:iCs/>
                                <w:color w:val="4D5765"/>
                                <w:szCs w:val="22"/>
                              </w:rPr>
                              <w:t>TTENTION</w:t>
                            </w:r>
                            <w:r w:rsidR="00B65C71" w:rsidRPr="00657746">
                              <w:rPr>
                                <w:b/>
                                <w:iCs/>
                                <w:color w:val="4D5765"/>
                                <w:sz w:val="20"/>
                              </w:rPr>
                              <w:t xml:space="preserve"> ! </w:t>
                            </w:r>
                            <w:r w:rsidR="00D25504" w:rsidRPr="00D25504">
                              <w:rPr>
                                <w:iCs/>
                                <w:color w:val="4D5765"/>
                                <w:sz w:val="20"/>
                              </w:rPr>
                              <w:t>U</w:t>
                            </w:r>
                            <w:r w:rsidR="00D25504" w:rsidRPr="00D25504">
                              <w:rPr>
                                <w:rFonts w:ascii="Verdana" w:hAnsi="Verdana"/>
                                <w:color w:val="606060"/>
                                <w:sz w:val="21"/>
                                <w:szCs w:val="21"/>
                              </w:rPr>
                              <w:t>n</w:t>
                            </w:r>
                            <w:r w:rsidR="00D25504">
                              <w:rPr>
                                <w:rFonts w:ascii="Verdana" w:hAnsi="Verdana"/>
                                <w:color w:val="606060"/>
                                <w:sz w:val="21"/>
                                <w:szCs w:val="21"/>
                              </w:rPr>
                              <w:t>(e)</w:t>
                            </w:r>
                            <w:r w:rsidR="00D25504" w:rsidRPr="00D25504">
                              <w:rPr>
                                <w:rFonts w:ascii="Verdana" w:hAnsi="Verdana"/>
                                <w:color w:val="606060"/>
                                <w:sz w:val="21"/>
                                <w:szCs w:val="21"/>
                              </w:rPr>
                              <w:t xml:space="preserve"> candidat</w:t>
                            </w:r>
                            <w:r w:rsidR="00D25504">
                              <w:rPr>
                                <w:rFonts w:ascii="Verdana" w:hAnsi="Verdana"/>
                                <w:color w:val="606060"/>
                                <w:sz w:val="21"/>
                                <w:szCs w:val="21"/>
                              </w:rPr>
                              <w:t>(e)</w:t>
                            </w:r>
                            <w:r w:rsidR="00D25504" w:rsidRPr="00D25504">
                              <w:rPr>
                                <w:rFonts w:ascii="Verdana" w:hAnsi="Verdana"/>
                                <w:color w:val="606060"/>
                                <w:sz w:val="21"/>
                                <w:szCs w:val="21"/>
                              </w:rPr>
                              <w:t xml:space="preserve"> ne peut figurer que sur une seule liste </w:t>
                            </w:r>
                            <w:r>
                              <w:rPr>
                                <w:rFonts w:ascii="Verdana" w:hAnsi="Verdana"/>
                                <w:color w:val="606060"/>
                                <w:sz w:val="21"/>
                                <w:szCs w:val="21"/>
                              </w:rPr>
                              <w:t>à</w:t>
                            </w:r>
                            <w:r w:rsidR="00D25504" w:rsidRPr="00D25504">
                              <w:rPr>
                                <w:rFonts w:ascii="Verdana" w:hAnsi="Verdana"/>
                                <w:color w:val="606060"/>
                                <w:sz w:val="21"/>
                                <w:szCs w:val="21"/>
                              </w:rPr>
                              <w:t xml:space="preserve"> la même élection.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409C0A" id="_x0000_s1030" style="position:absolute;left:0;text-align:left;margin-left:-5.15pt;margin-top:20pt;width:320.25pt;height:40.75pt;z-index:-2516367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" filled="f" strokecolor="#4d5765" strokeweight="1.5pt">
                <v:stroke joinstyle="miter"/>
                <v:textbox>
                  <w:txbxContent>
                    <w:p w14:paraId="295E7743" w14:textId="6A73ED0E" w:rsidR="00B65C71" w:rsidRPr="00657746" w:rsidRDefault="00225E00" w:rsidP="00F07721">
                      <w:pPr>
                        <w:jc w:val="center"/>
                        <w:rPr>
                          <w:iCs/>
                          <w:color w:val="4D5765"/>
                          <w:sz w:val="20"/>
                        </w:rPr>
                      </w:pPr>
                      <w:r>
                        <w:rPr>
                          <w:b/>
                          <w:iCs/>
                          <w:color w:val="4D5765"/>
                          <w:szCs w:val="22"/>
                        </w:rPr>
                        <w:t>A</w:t>
                      </w:r>
                      <w:r w:rsidR="00B65C71" w:rsidRPr="00657746">
                        <w:rPr>
                          <w:b/>
                          <w:iCs/>
                          <w:color w:val="4D5765"/>
                          <w:szCs w:val="22"/>
                        </w:rPr>
                        <w:t>TTENTION</w:t>
                      </w:r>
                      <w:r w:rsidR="00B65C71" w:rsidRPr="00657746">
                        <w:rPr>
                          <w:b/>
                          <w:iCs/>
                          <w:color w:val="4D5765"/>
                          <w:sz w:val="20"/>
                        </w:rPr>
                        <w:t xml:space="preserve"> ! </w:t>
                      </w:r>
                      <w:r w:rsidR="00D25504" w:rsidRPr="00D25504">
                        <w:rPr>
                          <w:iCs/>
                          <w:color w:val="4D5765"/>
                          <w:sz w:val="20"/>
                        </w:rPr>
                        <w:t>U</w:t>
                      </w:r>
                      <w:r w:rsidR="00D25504" w:rsidRPr="00D25504">
                        <w:rPr>
                          <w:rFonts w:ascii="Verdana" w:hAnsi="Verdana"/>
                          <w:color w:val="606060"/>
                          <w:sz w:val="21"/>
                          <w:szCs w:val="21"/>
                        </w:rPr>
                        <w:t>n</w:t>
                      </w:r>
                      <w:r w:rsidR="00D25504">
                        <w:rPr>
                          <w:rFonts w:ascii="Verdana" w:hAnsi="Verdana"/>
                          <w:color w:val="606060"/>
                          <w:sz w:val="21"/>
                          <w:szCs w:val="21"/>
                        </w:rPr>
                        <w:t>(e)</w:t>
                      </w:r>
                      <w:r w:rsidR="00D25504" w:rsidRPr="00D25504">
                        <w:rPr>
                          <w:rFonts w:ascii="Verdana" w:hAnsi="Verdana"/>
                          <w:color w:val="606060"/>
                          <w:sz w:val="21"/>
                          <w:szCs w:val="21"/>
                        </w:rPr>
                        <w:t xml:space="preserve"> candidat</w:t>
                      </w:r>
                      <w:r w:rsidR="00D25504">
                        <w:rPr>
                          <w:rFonts w:ascii="Verdana" w:hAnsi="Verdana"/>
                          <w:color w:val="606060"/>
                          <w:sz w:val="21"/>
                          <w:szCs w:val="21"/>
                        </w:rPr>
                        <w:t>(e)</w:t>
                      </w:r>
                      <w:r w:rsidR="00D25504" w:rsidRPr="00D25504">
                        <w:rPr>
                          <w:rFonts w:ascii="Verdana" w:hAnsi="Verdana"/>
                          <w:color w:val="606060"/>
                          <w:sz w:val="21"/>
                          <w:szCs w:val="21"/>
                        </w:rPr>
                        <w:t xml:space="preserve"> ne peut figurer que sur une seule liste </w:t>
                      </w:r>
                      <w:r>
                        <w:rPr>
                          <w:rFonts w:ascii="Verdana" w:hAnsi="Verdana"/>
                          <w:color w:val="606060"/>
                          <w:sz w:val="21"/>
                          <w:szCs w:val="21"/>
                        </w:rPr>
                        <w:t>à</w:t>
                      </w:r>
                      <w:r w:rsidR="00D25504" w:rsidRPr="00D25504">
                        <w:rPr>
                          <w:rFonts w:ascii="Verdana" w:hAnsi="Verdana"/>
                          <w:color w:val="606060"/>
                          <w:sz w:val="21"/>
                          <w:szCs w:val="21"/>
                        </w:rPr>
                        <w:t xml:space="preserve"> la même élection.</w:t>
                      </w:r>
                    </w:p>
                  </w:txbxContent>
                </v:textbox>
                <w10:wrap type="topAndBottom" anchorx="margin"/>
              </v:roundrect>
            </w:pict>
          </mc:Fallback>
        </mc:AlternateContent>
      </w:r>
    </w:p>
    <w:p w14:paraId="572325D8" w14:textId="2529F7AA" w:rsidR="0064526C" w:rsidRPr="003D0C80" w:rsidRDefault="00B63FEC" w:rsidP="003D0C80">
      <w:pPr>
        <w:rPr>
          <w:b/>
          <w:i/>
        </w:rPr>
      </w:pPr>
      <w:r>
        <w:rPr>
          <w:noProof/>
        </w:rPr>
        <mc:AlternateContent>
          <mc:Choice Requires="wps">
            <w:drawing>
              <wp:anchor distT="0" distB="0" distL="114300" distR="114300" simplePos="0" relativeHeight="251757568" behindDoc="0" locked="0" layoutInCell="1" allowOverlap="1" wp14:anchorId="11B9199C" wp14:editId="5F0E3C9C">
                <wp:simplePos x="0" y="0"/>
                <wp:positionH relativeFrom="column">
                  <wp:posOffset>1631686</wp:posOffset>
                </wp:positionH>
                <wp:positionV relativeFrom="paragraph">
                  <wp:posOffset>1116330</wp:posOffset>
                </wp:positionV>
                <wp:extent cx="620395" cy="295275"/>
                <wp:effectExtent l="0" t="0" r="27305" b="28575"/>
                <wp:wrapNone/>
                <wp:docPr id="12" name="Rectangle : coins arrondis 12"/>
                <wp:cNvGraphicFramePr/>
                <a:graphic xmlns:a="http://schemas.openxmlformats.org/drawingml/2006/main">
                  <a:graphicData uri="http://schemas.microsoft.com/office/word/2010/wordprocessingShape">
                    <wps:wsp>
                      <wps:cNvSpPr/>
                      <wps:spPr>
                        <a:xfrm>
                          <a:off x="0" y="0"/>
                          <a:ext cx="620395" cy="295275"/>
                        </a:xfrm>
                        <a:prstGeom prst="roundRect">
                          <a:avLst/>
                        </a:prstGeom>
                        <a:noFill/>
                        <a:ln w="1270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2AD5A" id="Rectangle : coins arrondis 12" o:spid="_x0000_s1026" style="position:absolute;margin-left:128.5pt;margin-top:87.9pt;width:48.8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" filled="f" strokecolor="#ffc000" strokeweight="1pt">
                <v:stroke joinstyle="miter"/>
              </v:roundrect>
            </w:pict>
          </mc:Fallback>
        </mc:AlternateContent>
      </w:r>
      <w:r w:rsidR="004004B3">
        <w:rPr>
          <w:noProof/>
        </w:rPr>
        <w:drawing>
          <wp:anchor distT="0" distB="0" distL="114300" distR="114300" simplePos="0" relativeHeight="251756544" behindDoc="0" locked="0" layoutInCell="1" allowOverlap="1" wp14:anchorId="347AA76A" wp14:editId="560F0202">
            <wp:simplePos x="0" y="0"/>
            <wp:positionH relativeFrom="column">
              <wp:posOffset>-838421</wp:posOffset>
            </wp:positionH>
            <wp:positionV relativeFrom="paragraph">
              <wp:posOffset>281305</wp:posOffset>
            </wp:positionV>
            <wp:extent cx="5537200" cy="1250315"/>
            <wp:effectExtent l="0" t="0" r="6350" b="6985"/>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537200" cy="1250315"/>
                    </a:xfrm>
                    <a:prstGeom prst="rect">
                      <a:avLst/>
                    </a:prstGeom>
                  </pic:spPr>
                </pic:pic>
              </a:graphicData>
            </a:graphic>
            <wp14:sizeRelH relativeFrom="margin">
              <wp14:pctWidth>0</wp14:pctWidth>
            </wp14:sizeRelH>
            <wp14:sizeRelV relativeFrom="margin">
              <wp14:pctHeight>0</wp14:pctHeight>
            </wp14:sizeRelV>
          </wp:anchor>
        </w:drawing>
      </w:r>
      <w:r w:rsidR="004004B3">
        <w:rPr>
          <w:b/>
          <w:i/>
        </w:rPr>
        <w:t>L’e</w:t>
      </w:r>
      <w:r w:rsidR="003D0C80" w:rsidRPr="003D0C80">
        <w:rPr>
          <w:b/>
          <w:i/>
        </w:rPr>
        <w:t>ncodage manuel (</w:t>
      </w:r>
      <w:r w:rsidR="004004B3">
        <w:rPr>
          <w:b/>
          <w:i/>
        </w:rPr>
        <w:t xml:space="preserve">via </w:t>
      </w:r>
      <w:r w:rsidR="003D0C80" w:rsidRPr="003D0C80">
        <w:rPr>
          <w:b/>
          <w:i/>
        </w:rPr>
        <w:t>formulaire)</w:t>
      </w:r>
      <w:r w:rsidR="007215F0" w:rsidRPr="007215F0">
        <w:rPr>
          <w:noProof/>
        </w:rPr>
        <w:t xml:space="preserve"> </w:t>
      </w:r>
    </w:p>
    <w:p w14:paraId="5CB72DE1" w14:textId="6A331764" w:rsidR="003D0C80" w:rsidRDefault="003D0C80" w:rsidP="0064526C">
      <w:pPr>
        <w:ind w:left="-993"/>
      </w:pPr>
    </w:p>
    <w:bookmarkStart w:id="33" w:name="_Hlk507578347"/>
    <w:p w14:paraId="7F81A0DE" w14:textId="51EC9286" w:rsidR="009028E3" w:rsidRDefault="006E2555" w:rsidP="004004B3">
      <w:pPr>
        <w:ind w:left="-993"/>
      </w:pPr>
      <w:r>
        <w:rPr>
          <w:noProof/>
        </w:rPr>
        <mc:AlternateContent>
          <mc:Choice Requires="wps">
            <w:drawing>
              <wp:anchor distT="0" distB="0" distL="114300" distR="114300" simplePos="0" relativeHeight="251760640" behindDoc="0" locked="0" layoutInCell="1" allowOverlap="1" wp14:anchorId="68BB8FA0" wp14:editId="0DB380A4">
                <wp:simplePos x="0" y="0"/>
                <wp:positionH relativeFrom="column">
                  <wp:posOffset>2378237</wp:posOffset>
                </wp:positionH>
                <wp:positionV relativeFrom="paragraph">
                  <wp:posOffset>183515</wp:posOffset>
                </wp:positionV>
                <wp:extent cx="715597" cy="157432"/>
                <wp:effectExtent l="0" t="0" r="27940" b="14605"/>
                <wp:wrapNone/>
                <wp:docPr id="23" name="Rectangle : coins arrondis 23"/>
                <wp:cNvGraphicFramePr/>
                <a:graphic xmlns:a="http://schemas.openxmlformats.org/drawingml/2006/main">
                  <a:graphicData uri="http://schemas.microsoft.com/office/word/2010/wordprocessingShape">
                    <wps:wsp>
                      <wps:cNvSpPr/>
                      <wps:spPr>
                        <a:xfrm>
                          <a:off x="0" y="0"/>
                          <a:ext cx="715597" cy="1574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EE6B6" id="Rectangle : coins arrondis 23" o:spid="_x0000_s1026" style="position:absolute;margin-left:187.25pt;margin-top:14.45pt;width:56.35pt;height:1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" filled="f" strokecolor="red" strokeweight="1pt">
                <v:stroke joinstyle="miter"/>
              </v:roundrect>
            </w:pict>
          </mc:Fallback>
        </mc:AlternateContent>
      </w:r>
      <w:r w:rsidR="009028E3">
        <w:t xml:space="preserve">En tant que déposant, vous devez remplir les informations descriptives des </w:t>
      </w:r>
      <w:r w:rsidR="009028E3" w:rsidRPr="007241D5">
        <w:rPr>
          <w:b/>
        </w:rPr>
        <w:t>candidats</w:t>
      </w:r>
      <w:r w:rsidR="009028E3">
        <w:t xml:space="preserve"> de la liste. </w:t>
      </w:r>
      <w:r>
        <w:t xml:space="preserve">Certaines </w:t>
      </w:r>
      <w:r w:rsidRPr="006E2555">
        <w:rPr>
          <w:b/>
        </w:rPr>
        <w:t>informations</w:t>
      </w:r>
      <w:r>
        <w:t xml:space="preserve"> descriptives du candidat sont </w:t>
      </w:r>
      <w:r w:rsidRPr="006E2555">
        <w:rPr>
          <w:b/>
        </w:rPr>
        <w:t>obligatoires</w:t>
      </w:r>
      <w:r w:rsidR="001B3719">
        <w:t xml:space="preserve"> </w:t>
      </w:r>
      <w:r>
        <w:t xml:space="preserve">pour valider l’ajout du candidat tandis que d’autres </w:t>
      </w:r>
      <w:r w:rsidR="00D25504">
        <w:t>s</w:t>
      </w:r>
      <w:r>
        <w:t xml:space="preserve">ont </w:t>
      </w:r>
      <w:r w:rsidRPr="006E2555">
        <w:rPr>
          <w:b/>
        </w:rPr>
        <w:t>optionnelles</w:t>
      </w:r>
      <w:r w:rsidR="00D25504" w:rsidRPr="00D25504">
        <w:t>.</w:t>
      </w:r>
    </w:p>
    <w:bookmarkEnd w:id="33"/>
    <w:p w14:paraId="0A23C187" w14:textId="07C2D564" w:rsidR="0058361F" w:rsidRPr="009028E3" w:rsidRDefault="00CA7A00" w:rsidP="009028E3">
      <w:pPr>
        <w:ind w:firstLine="720"/>
      </w:pPr>
      <w:r>
        <w:rPr>
          <w:noProof/>
        </w:rPr>
        <mc:AlternateContent>
          <mc:Choice Requires="wpg">
            <w:drawing>
              <wp:anchor distT="0" distB="0" distL="114300" distR="114300" simplePos="0" relativeHeight="251812864" behindDoc="0" locked="0" layoutInCell="1" allowOverlap="1" wp14:anchorId="5881184C" wp14:editId="3A5ACAE0">
                <wp:simplePos x="0" y="0"/>
                <wp:positionH relativeFrom="column">
                  <wp:posOffset>-1407411</wp:posOffset>
                </wp:positionH>
                <wp:positionV relativeFrom="paragraph">
                  <wp:posOffset>299720</wp:posOffset>
                </wp:positionV>
                <wp:extent cx="6532194" cy="3253740"/>
                <wp:effectExtent l="38100" t="0" r="2540" b="3810"/>
                <wp:wrapTopAndBottom/>
                <wp:docPr id="302" name="Groupe 302"/>
                <wp:cNvGraphicFramePr/>
                <a:graphic xmlns:a="http://schemas.openxmlformats.org/drawingml/2006/main">
                  <a:graphicData uri="http://schemas.microsoft.com/office/word/2010/wordprocessingGroup">
                    <wpg:wgp>
                      <wpg:cNvGrpSpPr/>
                      <wpg:grpSpPr>
                        <a:xfrm>
                          <a:off x="0" y="0"/>
                          <a:ext cx="6532194" cy="3253740"/>
                          <a:chOff x="0" y="0"/>
                          <a:chExt cx="6532194" cy="3253740"/>
                        </a:xfrm>
                      </wpg:grpSpPr>
                      <wpg:grpSp>
                        <wpg:cNvPr id="2" name="Groupe 2"/>
                        <wpg:cNvGrpSpPr/>
                        <wpg:grpSpPr>
                          <a:xfrm>
                            <a:off x="1807794" y="0"/>
                            <a:ext cx="4724400" cy="3253740"/>
                            <a:chOff x="818707" y="63796"/>
                            <a:chExt cx="4724400" cy="3253740"/>
                          </a:xfrm>
                        </wpg:grpSpPr>
                        <pic:pic xmlns:pic="http://schemas.openxmlformats.org/drawingml/2006/picture">
                          <pic:nvPicPr>
                            <pic:cNvPr id="22" name="Image 2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818707" y="63796"/>
                              <a:ext cx="4724400" cy="3253740"/>
                            </a:xfrm>
                            <a:prstGeom prst="rect">
                              <a:avLst/>
                            </a:prstGeom>
                          </pic:spPr>
                        </pic:pic>
                        <wps:wsp>
                          <wps:cNvPr id="29" name="Rectangle : coins arrondis 29"/>
                          <wps:cNvSpPr/>
                          <wps:spPr>
                            <a:xfrm>
                              <a:off x="1052623" y="584792"/>
                              <a:ext cx="28829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 coins arrondis 30"/>
                          <wps:cNvSpPr/>
                          <wps:spPr>
                            <a:xfrm>
                              <a:off x="1073888" y="2041452"/>
                              <a:ext cx="419100"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 coins arrondis 31"/>
                          <wps:cNvSpPr/>
                          <wps:spPr>
                            <a:xfrm>
                              <a:off x="1052623" y="829340"/>
                              <a:ext cx="658799"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 coins arrondis 289"/>
                          <wps:cNvSpPr/>
                          <wps:spPr>
                            <a:xfrm>
                              <a:off x="1052623" y="2488019"/>
                              <a:ext cx="46672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 coins arrondis 24"/>
                          <wps:cNvSpPr/>
                          <wps:spPr>
                            <a:xfrm>
                              <a:off x="3179134" y="1063257"/>
                              <a:ext cx="308113"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Forme automatique 2"/>
                        <wps:cNvSpPr>
                          <a:spLocks noChangeArrowheads="1"/>
                        </wps:cNvSpPr>
                        <wps:spPr bwMode="auto">
                          <a:xfrm rot="5400000">
                            <a:off x="133166" y="590107"/>
                            <a:ext cx="1469286" cy="1735617"/>
                          </a:xfrm>
                          <a:prstGeom prst="roundRect">
                            <a:avLst>
                              <a:gd name="adj" fmla="val 13032"/>
                            </a:avLst>
                          </a:prstGeom>
                          <a:ln w="19050">
                            <a:solidFill>
                              <a:srgbClr val="80B7C9"/>
                            </a:solidFill>
                          </a:ln>
                          <a:effectLst>
                            <a:outerShdw blurRad="50800" dist="38100" dir="2700000" algn="tl" rotWithShape="0">
                              <a:prstClr val="black">
                                <a:alpha val="40000"/>
                              </a:prstClr>
                            </a:outerShdw>
                          </a:effectLst>
                          <a:extLst/>
                        </wps:spPr>
                        <wps:style>
                          <a:lnRef idx="2">
                            <a:schemeClr val="accent1"/>
                          </a:lnRef>
                          <a:fillRef idx="1">
                            <a:schemeClr val="lt1"/>
                          </a:fillRef>
                          <a:effectRef idx="0">
                            <a:schemeClr val="accent1"/>
                          </a:effectRef>
                          <a:fontRef idx="minor">
                            <a:schemeClr val="dk1"/>
                          </a:fontRef>
                        </wps:style>
                        <wps:txbx>
                          <w:txbxContent>
                            <w:p w14:paraId="51734D2A" w14:textId="1667E58A" w:rsidR="00CA7A00" w:rsidRDefault="00CA7A00" w:rsidP="00CA7A00">
                              <w:pPr>
                                <w:contextualSpacing/>
                                <w:jc w:val="center"/>
                                <w:rPr>
                                  <w:b/>
                                  <w:color w:val="80B7C9"/>
                                </w:rPr>
                              </w:pPr>
                              <w:r>
                                <w:rPr>
                                  <w:b/>
                                  <w:noProof/>
                                  <w:color w:val="80B7C9"/>
                                </w:rPr>
                                <w:drawing>
                                  <wp:inline distT="0" distB="0" distL="0" distR="0" wp14:anchorId="2ADD8DAA" wp14:editId="109084E2">
                                    <wp:extent cx="219075" cy="219075"/>
                                    <wp:effectExtent l="0" t="0" r="9525" b="9525"/>
                                    <wp:docPr id="300" name="Graphique 300" descr="In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ning.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19075" cy="219075"/>
                                            </a:xfrm>
                                            <a:prstGeom prst="rect">
                                              <a:avLst/>
                                            </a:prstGeom>
                                          </pic:spPr>
                                        </pic:pic>
                                      </a:graphicData>
                                    </a:graphic>
                                  </wp:inline>
                                </w:drawing>
                              </w:r>
                            </w:p>
                            <w:p w14:paraId="4F641913" w14:textId="1E52B88C" w:rsidR="00CA7A00" w:rsidRPr="00A30FEC" w:rsidRDefault="00CA7A00" w:rsidP="00CA7A00">
                              <w:pPr>
                                <w:contextualSpacing/>
                                <w:jc w:val="center"/>
                                <w:rPr>
                                  <w:rFonts w:asciiTheme="majorHAnsi" w:eastAsiaTheme="majorEastAsia" w:hAnsiTheme="majorHAnsi" w:cstheme="majorBidi"/>
                                  <w:b/>
                                  <w:i/>
                                  <w:iCs/>
                                  <w:color w:val="80B7C9"/>
                                  <w:sz w:val="28"/>
                                  <w:szCs w:val="28"/>
                                </w:rPr>
                              </w:pPr>
                              <w:r>
                                <w:t xml:space="preserve">Pour les </w:t>
                              </w:r>
                              <w:r w:rsidRPr="00860761">
                                <w:rPr>
                                  <w:b/>
                                </w:rPr>
                                <w:t>‘Élus sortants’</w:t>
                              </w:r>
                              <w:r>
                                <w:t>, le d</w:t>
                              </w:r>
                              <w:r w:rsidRPr="00860761">
                                <w:t xml:space="preserve">éposant </w:t>
                              </w:r>
                              <w:r>
                                <w:t xml:space="preserve">pourra indiquer que le </w:t>
                              </w:r>
                              <w:r w:rsidRPr="00860761">
                                <w:rPr>
                                  <w:b/>
                                </w:rPr>
                                <w:t>candidat</w:t>
                              </w:r>
                              <w:r>
                                <w:rPr>
                                  <w:b/>
                                </w:rPr>
                                <w:t xml:space="preserve"> ajouté</w:t>
                              </w:r>
                              <w:r w:rsidRPr="00860761">
                                <w:t xml:space="preserve"> </w:t>
                              </w:r>
                              <w:r>
                                <w:t>est aussi déposant de la liste.</w:t>
                              </w:r>
                            </w:p>
                          </w:txbxContent>
                        </wps:txbx>
                        <wps:bodyPr rot="0" vert="horz" wrap="square" lIns="91440" tIns="45720" rIns="91440" bIns="45720" anchor="ctr" anchorCtr="0" upright="1">
                          <a:noAutofit/>
                        </wps:bodyPr>
                      </wps:wsp>
                      <wps:wsp>
                        <wps:cNvPr id="301" name="Connecteur : en angle 301"/>
                        <wps:cNvCnPr/>
                        <wps:spPr>
                          <a:xfrm>
                            <a:off x="872129" y="2286000"/>
                            <a:ext cx="1169581" cy="454852"/>
                          </a:xfrm>
                          <a:prstGeom prst="bentConnector3">
                            <a:avLst>
                              <a:gd name="adj1" fmla="val -23"/>
                            </a:avLst>
                          </a:prstGeom>
                          <a:ln>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anchor>
            </w:drawing>
          </mc:Choice>
          <mc:Fallback>
            <w:pict>
              <v:group w14:anchorId="5881184C" id="Groupe 302" o:spid="_x0000_s1031" style="position:absolute;left:0;text-align:left;margin-left:-110.8pt;margin-top:23.6pt;width:514.35pt;height:256.2pt;z-index:251812864" coordsize="65321,325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">
                <v:group id="Groupe 2" o:spid="_x0000_s1032" style="position:absolute;left:18077;width:47244;height:32537" coordorigin="8187,637" coordsize="47244,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3" type="#_x0000_t75" style="position:absolute;left:8187;top:637;width:47244;height:3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">
                    <v:imagedata r:id="rId36" o:title=""/>
                  </v:shape>
                  <v:roundrect id="Rectangle : coins arrondis 29" o:spid="_x0000_s1034" style="position:absolute;left:10526;top:5847;width:2883;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" filled="f" strokecolor="red" strokeweight="1pt">
                    <v:stroke joinstyle="miter"/>
                  </v:roundrect>
                  <v:roundrect id="Rectangle : coins arrondis 30" o:spid="_x0000_s1035" style="position:absolute;left:10738;top:20414;width:4191;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" filled="f" strokecolor="red" strokeweight="1pt">
                    <v:stroke joinstyle="miter"/>
                  </v:roundrect>
                  <v:roundrect id="Rectangle : coins arrondis 31" o:spid="_x0000_s1036" style="position:absolute;left:10526;top:8293;width:6588;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" filled="f" strokecolor="red" strokeweight="1pt">
                    <v:stroke joinstyle="miter"/>
                  </v:roundrect>
                  <v:roundrect id="Rectangle : coins arrondis 289" o:spid="_x0000_s1037" style="position:absolute;left:10526;top:24880;width:4667;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" filled="f" strokecolor="red" strokeweight="1pt">
                    <v:stroke joinstyle="miter"/>
                  </v:roundrect>
                  <v:roundrect id="Rectangle : coins arrondis 24" o:spid="_x0000_s1038" style="position:absolute;left:31791;top:10632;width:3081;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" filled="f" strokecolor="red" strokeweight="1pt">
                    <v:stroke joinstyle="miter"/>
                  </v:roundrect>
                </v:group>
                <v:roundrect id="_x0000_s1039" style="position:absolute;left:1331;top:5901;width:14693;height:17356;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" fillcolor="white [3201]" strokecolor="#80b7c9" strokeweight="1.5pt">
                  <v:stroke joinstyle="miter"/>
                  <v:shadow on="t" color="black" opacity="26214f" origin="-.5,-.5" offset=".74836mm,.74836mm"/>
                  <v:textbox>
                    <w:txbxContent>
                      <w:p w14:paraId="51734D2A" w14:textId="1667E58A" w:rsidR="00CA7A00" w:rsidRDefault="00CA7A00" w:rsidP="00CA7A00">
                        <w:pPr>
                          <w:contextualSpacing/>
                          <w:jc w:val="center"/>
                          <w:rPr>
                            <w:b/>
                            <w:color w:val="80B7C9"/>
                          </w:rPr>
                        </w:pPr>
                        <w:r>
                          <w:rPr>
                            <w:b/>
                            <w:noProof/>
                            <w:color w:val="80B7C9"/>
                          </w:rPr>
                          <w:drawing>
                            <wp:inline distT="0" distB="0" distL="0" distR="0" wp14:anchorId="2ADD8DAA" wp14:editId="109084E2">
                              <wp:extent cx="219075" cy="219075"/>
                              <wp:effectExtent l="0" t="0" r="9525" b="9525"/>
                              <wp:docPr id="300" name="Graphique 300" descr="In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ning.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19075" cy="219075"/>
                                      </a:xfrm>
                                      <a:prstGeom prst="rect">
                                        <a:avLst/>
                                      </a:prstGeom>
                                    </pic:spPr>
                                  </pic:pic>
                                </a:graphicData>
                              </a:graphic>
                            </wp:inline>
                          </w:drawing>
                        </w:r>
                      </w:p>
                      <w:p w14:paraId="4F641913" w14:textId="1E52B88C" w:rsidR="00CA7A00" w:rsidRPr="00A30FEC" w:rsidRDefault="00CA7A00" w:rsidP="00CA7A00">
                        <w:pPr>
                          <w:contextualSpacing/>
                          <w:jc w:val="center"/>
                          <w:rPr>
                            <w:rFonts w:asciiTheme="majorHAnsi" w:eastAsiaTheme="majorEastAsia" w:hAnsiTheme="majorHAnsi" w:cstheme="majorBidi"/>
                            <w:b/>
                            <w:i/>
                            <w:iCs/>
                            <w:color w:val="80B7C9"/>
                            <w:sz w:val="28"/>
                            <w:szCs w:val="28"/>
                          </w:rPr>
                        </w:pPr>
                        <w:r>
                          <w:t xml:space="preserve">Pour les </w:t>
                        </w:r>
                        <w:r w:rsidRPr="00860761">
                          <w:rPr>
                            <w:b/>
                          </w:rPr>
                          <w:t>‘Élus sortants’</w:t>
                        </w:r>
                        <w:r>
                          <w:t>, le d</w:t>
                        </w:r>
                        <w:r w:rsidRPr="00860761">
                          <w:t xml:space="preserve">éposant </w:t>
                        </w:r>
                        <w:r>
                          <w:t xml:space="preserve">pourra indiquer que le </w:t>
                        </w:r>
                        <w:r w:rsidRPr="00860761">
                          <w:rPr>
                            <w:b/>
                          </w:rPr>
                          <w:t>candidat</w:t>
                        </w:r>
                        <w:r>
                          <w:rPr>
                            <w:b/>
                          </w:rPr>
                          <w:t xml:space="preserve"> ajouté</w:t>
                        </w:r>
                        <w:r w:rsidRPr="00860761">
                          <w:t xml:space="preserve"> </w:t>
                        </w:r>
                        <w:r>
                          <w:t>est aussi déposant de la liste.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01" o:spid="_x0000_s1040" type="#_x0000_t34" style="position:absolute;left:8721;top:22860;width:11696;height:45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" adj="-5" strokecolor="#ffc000 [3207]" strokeweight="1.5pt">
                  <v:stroke endarrow="block"/>
                </v:shape>
                <w10:wrap type="topAndBottom"/>
              </v:group>
            </w:pict>
          </mc:Fallback>
        </mc:AlternateContent>
      </w:r>
    </w:p>
    <w:p w14:paraId="5933B699" w14:textId="68507D76" w:rsidR="0058361F" w:rsidRDefault="0058361F" w:rsidP="0058361F">
      <w:pPr>
        <w:ind w:left="-993"/>
      </w:pPr>
    </w:p>
    <w:p w14:paraId="43D1198F" w14:textId="77777777" w:rsidR="00B63FEC" w:rsidRDefault="00B63FEC" w:rsidP="002D0243">
      <w:pPr>
        <w:ind w:left="-993"/>
        <w:jc w:val="left"/>
      </w:pPr>
      <w:bookmarkStart w:id="34" w:name="_Hlk507578859"/>
    </w:p>
    <w:p w14:paraId="680FA64E" w14:textId="4A0707C0" w:rsidR="005868E8" w:rsidRDefault="00B63FEC" w:rsidP="002D0243">
      <w:pPr>
        <w:ind w:left="-993"/>
        <w:jc w:val="left"/>
      </w:pPr>
      <w:r>
        <w:rPr>
          <w:noProof/>
        </w:rPr>
        <w:lastRenderedPageBreak/>
        <mc:AlternateContent>
          <mc:Choice Requires="wps">
            <w:drawing>
              <wp:anchor distT="0" distB="0" distL="114300" distR="114300" simplePos="0" relativeHeight="251814912" behindDoc="0" locked="0" layoutInCell="1" allowOverlap="1" wp14:anchorId="480C5456" wp14:editId="68BA316D">
                <wp:simplePos x="0" y="0"/>
                <wp:positionH relativeFrom="column">
                  <wp:posOffset>1426210</wp:posOffset>
                </wp:positionH>
                <wp:positionV relativeFrom="paragraph">
                  <wp:posOffset>-2258695</wp:posOffset>
                </wp:positionV>
                <wp:extent cx="1055370" cy="5835015"/>
                <wp:effectExtent l="29527" t="46673" r="117158" b="117157"/>
                <wp:wrapTopAndBottom/>
                <wp:docPr id="29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55370" cy="5835015"/>
                        </a:xfrm>
                        <a:prstGeom prst="roundRect">
                          <a:avLst>
                            <a:gd name="adj" fmla="val 13032"/>
                          </a:avLst>
                        </a:prstGeom>
                        <a:ln w="19050">
                          <a:solidFill>
                            <a:srgbClr val="80B7C9"/>
                          </a:solidFill>
                        </a:ln>
                        <a:effectLst>
                          <a:outerShdw blurRad="50800" dist="38100" dir="2700000" algn="tl" rotWithShape="0">
                            <a:prstClr val="black">
                              <a:alpha val="40000"/>
                            </a:prstClr>
                          </a:outerShdw>
                        </a:effectLst>
                        <a:extLst/>
                      </wps:spPr>
                      <wps:style>
                        <a:lnRef idx="2">
                          <a:schemeClr val="accent1"/>
                        </a:lnRef>
                        <a:fillRef idx="1">
                          <a:schemeClr val="lt1"/>
                        </a:fillRef>
                        <a:effectRef idx="0">
                          <a:schemeClr val="accent1"/>
                        </a:effectRef>
                        <a:fontRef idx="minor">
                          <a:schemeClr val="dk1"/>
                        </a:fontRef>
                      </wps:style>
                      <wps:txbx>
                        <w:txbxContent>
                          <w:p w14:paraId="50A5537E" w14:textId="77777777" w:rsidR="00B63FEC" w:rsidRDefault="00B63FEC" w:rsidP="00B63FEC">
                            <w:pPr>
                              <w:contextualSpacing/>
                              <w:jc w:val="center"/>
                              <w:rPr>
                                <w:b/>
                                <w:color w:val="80B7C9"/>
                              </w:rPr>
                            </w:pPr>
                            <w:bookmarkStart w:id="35" w:name="_GoBack"/>
                            <w:r>
                              <w:rPr>
                                <w:b/>
                                <w:noProof/>
                                <w:color w:val="80B7C9"/>
                              </w:rPr>
                              <w:drawing>
                                <wp:inline distT="0" distB="0" distL="0" distR="0" wp14:anchorId="25678E37" wp14:editId="2D9A0F20">
                                  <wp:extent cx="219075" cy="219075"/>
                                  <wp:effectExtent l="0" t="0" r="9525" b="9525"/>
                                  <wp:docPr id="297" name="Graphique 29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ning.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19075" cy="219075"/>
                                          </a:xfrm>
                                          <a:prstGeom prst="rect">
                                            <a:avLst/>
                                          </a:prstGeom>
                                        </pic:spPr>
                                      </pic:pic>
                                    </a:graphicData>
                                  </a:graphic>
                                </wp:inline>
                              </w:drawing>
                            </w:r>
                          </w:p>
                          <w:p w14:paraId="7180F51E" w14:textId="0C727111" w:rsidR="00B63FEC" w:rsidRPr="00A30FEC" w:rsidRDefault="00B63FEC" w:rsidP="00B63FEC">
                            <w:pPr>
                              <w:contextualSpacing/>
                              <w:rPr>
                                <w:rFonts w:asciiTheme="majorHAnsi" w:eastAsiaTheme="majorEastAsia" w:hAnsiTheme="majorHAnsi" w:cstheme="majorBidi"/>
                                <w:b/>
                                <w:i/>
                                <w:iCs/>
                                <w:color w:val="80B7C9"/>
                                <w:sz w:val="28"/>
                                <w:szCs w:val="28"/>
                              </w:rPr>
                            </w:pPr>
                            <w:r>
                              <w:t xml:space="preserve">Pour </w:t>
                            </w:r>
                            <w:r>
                              <w:t>rappel, il est</w:t>
                            </w:r>
                            <w:r w:rsidRPr="00B63FEC">
                              <w:t xml:space="preserve"> obligatoire</w:t>
                            </w:r>
                            <w:r>
                              <w:t>,</w:t>
                            </w:r>
                            <w:r w:rsidRPr="00B63FEC">
                              <w:t xml:space="preserve"> pour les </w:t>
                            </w:r>
                            <w:r w:rsidRPr="00B63FEC">
                              <w:rPr>
                                <w:b/>
                              </w:rPr>
                              <w:t>candidats</w:t>
                            </w:r>
                            <w:r>
                              <w:rPr>
                                <w:b/>
                              </w:rPr>
                              <w:t xml:space="preserve"> non belges mais</w:t>
                            </w:r>
                            <w:r w:rsidRPr="00B63FEC">
                              <w:rPr>
                                <w:b/>
                              </w:rPr>
                              <w:t xml:space="preserve"> ressortissants de l’Union Européenne</w:t>
                            </w:r>
                            <w:r>
                              <w:rPr>
                                <w:b/>
                              </w:rPr>
                              <w:t xml:space="preserve">, </w:t>
                            </w:r>
                            <w:r w:rsidRPr="00B63FEC">
                              <w:t>d’</w:t>
                            </w:r>
                            <w:r>
                              <w:t>indiquer leur</w:t>
                            </w:r>
                            <w:r w:rsidRPr="00B63FEC">
                              <w:t xml:space="preserve"> </w:t>
                            </w:r>
                            <w:r>
                              <w:rPr>
                                <w:b/>
                              </w:rPr>
                              <w:t xml:space="preserve">nationalité. </w:t>
                            </w:r>
                            <w:r w:rsidRPr="00B63FEC">
                              <w:t xml:space="preserve">Cette information sera ensuite reprise </w:t>
                            </w:r>
                            <w:r>
                              <w:t>distinctement</w:t>
                            </w:r>
                            <w:r w:rsidRPr="00B63FEC">
                              <w:t xml:space="preserve"> </w:t>
                            </w:r>
                            <w:r>
                              <w:t xml:space="preserve">dans </w:t>
                            </w:r>
                            <w:r w:rsidRPr="00B63FEC">
                              <w:rPr>
                                <w:b/>
                              </w:rPr>
                              <w:t>l’Acte de présentation</w:t>
                            </w:r>
                            <w:r>
                              <w:t xml:space="preserve"> </w:t>
                            </w:r>
                            <w:r w:rsidRPr="00B63FEC">
                              <w:t>p</w:t>
                            </w:r>
                            <w:r>
                              <w:t>our</w:t>
                            </w:r>
                            <w:r w:rsidRPr="00B63FEC">
                              <w:t xml:space="preserve"> ces candidats.</w:t>
                            </w:r>
                            <w:bookmarkEnd w:id="35"/>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0C5456" id="Forme automatique 2" o:spid="_x0000_s1041" style="position:absolute;left:0;text-align:left;margin-left:112.3pt;margin-top:-177.85pt;width:83.1pt;height:459.4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" fillcolor="white [3201]" strokecolor="#80b7c9" strokeweight="1.5pt">
                <v:stroke joinstyle="miter"/>
                <v:shadow on="t" color="black" opacity="26214f" origin="-.5,-.5" offset=".74836mm,.74836mm"/>
                <v:textbox>
                  <w:txbxContent>
                    <w:p w14:paraId="50A5537E" w14:textId="77777777" w:rsidR="00B63FEC" w:rsidRDefault="00B63FEC" w:rsidP="00B63FEC">
                      <w:pPr>
                        <w:contextualSpacing/>
                        <w:jc w:val="center"/>
                        <w:rPr>
                          <w:b/>
                          <w:color w:val="80B7C9"/>
                        </w:rPr>
                      </w:pPr>
                      <w:bookmarkStart w:id="36" w:name="_GoBack"/>
                      <w:r>
                        <w:rPr>
                          <w:b/>
                          <w:noProof/>
                          <w:color w:val="80B7C9"/>
                        </w:rPr>
                        <w:drawing>
                          <wp:inline distT="0" distB="0" distL="0" distR="0" wp14:anchorId="25678E37" wp14:editId="2D9A0F20">
                            <wp:extent cx="219075" cy="219075"/>
                            <wp:effectExtent l="0" t="0" r="9525" b="9525"/>
                            <wp:docPr id="297" name="Graphique 29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ning.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19075" cy="219075"/>
                                    </a:xfrm>
                                    <a:prstGeom prst="rect">
                                      <a:avLst/>
                                    </a:prstGeom>
                                  </pic:spPr>
                                </pic:pic>
                              </a:graphicData>
                            </a:graphic>
                          </wp:inline>
                        </w:drawing>
                      </w:r>
                    </w:p>
                    <w:p w14:paraId="7180F51E" w14:textId="0C727111" w:rsidR="00B63FEC" w:rsidRPr="00A30FEC" w:rsidRDefault="00B63FEC" w:rsidP="00B63FEC">
                      <w:pPr>
                        <w:contextualSpacing/>
                        <w:rPr>
                          <w:rFonts w:asciiTheme="majorHAnsi" w:eastAsiaTheme="majorEastAsia" w:hAnsiTheme="majorHAnsi" w:cstheme="majorBidi"/>
                          <w:b/>
                          <w:i/>
                          <w:iCs/>
                          <w:color w:val="80B7C9"/>
                          <w:sz w:val="28"/>
                          <w:szCs w:val="28"/>
                        </w:rPr>
                      </w:pPr>
                      <w:r>
                        <w:t xml:space="preserve">Pour </w:t>
                      </w:r>
                      <w:r>
                        <w:t>rappel, il est</w:t>
                      </w:r>
                      <w:r w:rsidRPr="00B63FEC">
                        <w:t xml:space="preserve"> obligatoire</w:t>
                      </w:r>
                      <w:r>
                        <w:t>,</w:t>
                      </w:r>
                      <w:r w:rsidRPr="00B63FEC">
                        <w:t xml:space="preserve"> pour les </w:t>
                      </w:r>
                      <w:r w:rsidRPr="00B63FEC">
                        <w:rPr>
                          <w:b/>
                        </w:rPr>
                        <w:t>candidats</w:t>
                      </w:r>
                      <w:r>
                        <w:rPr>
                          <w:b/>
                        </w:rPr>
                        <w:t xml:space="preserve"> non belges mais</w:t>
                      </w:r>
                      <w:r w:rsidRPr="00B63FEC">
                        <w:rPr>
                          <w:b/>
                        </w:rPr>
                        <w:t xml:space="preserve"> ressortissants de l’Union Européenne</w:t>
                      </w:r>
                      <w:r>
                        <w:rPr>
                          <w:b/>
                        </w:rPr>
                        <w:t xml:space="preserve">, </w:t>
                      </w:r>
                      <w:r w:rsidRPr="00B63FEC">
                        <w:t>d’</w:t>
                      </w:r>
                      <w:r>
                        <w:t>indiquer leur</w:t>
                      </w:r>
                      <w:r w:rsidRPr="00B63FEC">
                        <w:t xml:space="preserve"> </w:t>
                      </w:r>
                      <w:r>
                        <w:rPr>
                          <w:b/>
                        </w:rPr>
                        <w:t xml:space="preserve">nationalité. </w:t>
                      </w:r>
                      <w:r w:rsidRPr="00B63FEC">
                        <w:t xml:space="preserve">Cette information sera ensuite reprise </w:t>
                      </w:r>
                      <w:r>
                        <w:t>distinctement</w:t>
                      </w:r>
                      <w:r w:rsidRPr="00B63FEC">
                        <w:t xml:space="preserve"> </w:t>
                      </w:r>
                      <w:r>
                        <w:t xml:space="preserve">dans </w:t>
                      </w:r>
                      <w:r w:rsidRPr="00B63FEC">
                        <w:rPr>
                          <w:b/>
                        </w:rPr>
                        <w:t>l’Acte de présentation</w:t>
                      </w:r>
                      <w:r>
                        <w:t xml:space="preserve"> </w:t>
                      </w:r>
                      <w:r w:rsidRPr="00B63FEC">
                        <w:t>p</w:t>
                      </w:r>
                      <w:r>
                        <w:t>our</w:t>
                      </w:r>
                      <w:r w:rsidRPr="00B63FEC">
                        <w:t xml:space="preserve"> ces candidats.</w:t>
                      </w:r>
                      <w:bookmarkEnd w:id="36"/>
                    </w:p>
                  </w:txbxContent>
                </v:textbox>
                <w10:wrap type="topAndBottom"/>
              </v:roundrect>
            </w:pict>
          </mc:Fallback>
        </mc:AlternateContent>
      </w:r>
      <w:r w:rsidR="00D9420E">
        <w:t>Le formulaire vous permet également d’utiliser un autre nom (</w:t>
      </w:r>
      <w:r w:rsidR="00D9420E" w:rsidRPr="00860761">
        <w:rPr>
          <w:b/>
        </w:rPr>
        <w:t>‘</w:t>
      </w:r>
      <w:r w:rsidR="00D9420E" w:rsidRPr="002F551F">
        <w:rPr>
          <w:b/>
          <w:i/>
        </w:rPr>
        <w:t>nom</w:t>
      </w:r>
      <w:r w:rsidR="00D9420E">
        <w:rPr>
          <w:b/>
          <w:i/>
        </w:rPr>
        <w:t>/prénom</w:t>
      </w:r>
      <w:r w:rsidR="002D0243">
        <w:rPr>
          <w:b/>
          <w:i/>
        </w:rPr>
        <w:t xml:space="preserve"> </w:t>
      </w:r>
      <w:r w:rsidR="00D9420E">
        <w:rPr>
          <w:b/>
          <w:i/>
        </w:rPr>
        <w:t>usuel’</w:t>
      </w:r>
      <w:r w:rsidR="00D9420E">
        <w:t xml:space="preserve">) pour identifier le(la) candidat(e) </w:t>
      </w:r>
      <w:r w:rsidR="00225E00">
        <w:t>à</w:t>
      </w:r>
      <w:r w:rsidR="00D9420E">
        <w:t xml:space="preserve"> la place de son </w:t>
      </w:r>
      <w:r w:rsidR="00D9420E" w:rsidRPr="00860761">
        <w:rPr>
          <w:b/>
        </w:rPr>
        <w:t>‘</w:t>
      </w:r>
      <w:r w:rsidR="00D9420E" w:rsidRPr="002F551F">
        <w:rPr>
          <w:b/>
          <w:i/>
        </w:rPr>
        <w:t>nom</w:t>
      </w:r>
      <w:r w:rsidR="00D9420E">
        <w:rPr>
          <w:b/>
          <w:i/>
        </w:rPr>
        <w:t>/prénom</w:t>
      </w:r>
      <w:r w:rsidR="00D9420E" w:rsidRPr="002F551F">
        <w:rPr>
          <w:b/>
          <w:i/>
        </w:rPr>
        <w:t xml:space="preserve"> </w:t>
      </w:r>
      <w:r w:rsidR="00D9420E">
        <w:rPr>
          <w:b/>
          <w:i/>
        </w:rPr>
        <w:t>de naissance’</w:t>
      </w:r>
      <w:r w:rsidR="00D9420E">
        <w:rPr>
          <w:i/>
        </w:rPr>
        <w:t xml:space="preserve"> </w:t>
      </w:r>
      <w:r w:rsidR="00D9420E" w:rsidRPr="00850628">
        <w:t>tel</w:t>
      </w:r>
      <w:r w:rsidR="004004B3">
        <w:t>s</w:t>
      </w:r>
      <w:r w:rsidR="00D9420E" w:rsidRPr="00850628">
        <w:t xml:space="preserve"> que repris sur </w:t>
      </w:r>
      <w:proofErr w:type="spellStart"/>
      <w:r w:rsidR="00D9420E" w:rsidRPr="00850628">
        <w:t>l’eID</w:t>
      </w:r>
      <w:proofErr w:type="spellEnd"/>
      <w:r w:rsidR="00D9420E" w:rsidRPr="00850628">
        <w:t>.</w:t>
      </w:r>
      <w:bookmarkEnd w:id="34"/>
    </w:p>
    <w:p w14:paraId="28EFB1C6" w14:textId="12C7A94E" w:rsidR="004162FE" w:rsidRDefault="001B3719" w:rsidP="001E77D6">
      <w:r>
        <w:rPr>
          <w:noProof/>
        </w:rPr>
        <w:drawing>
          <wp:anchor distT="0" distB="0" distL="114300" distR="114300" simplePos="0" relativeHeight="251796480" behindDoc="0" locked="0" layoutInCell="1" allowOverlap="1" wp14:anchorId="33676F7B" wp14:editId="4825CF29">
            <wp:simplePos x="0" y="0"/>
            <wp:positionH relativeFrom="column">
              <wp:posOffset>-389669</wp:posOffset>
            </wp:positionH>
            <wp:positionV relativeFrom="paragraph">
              <wp:posOffset>61650</wp:posOffset>
            </wp:positionV>
            <wp:extent cx="4706620" cy="160528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706620" cy="1605280"/>
                    </a:xfrm>
                    <a:prstGeom prst="rect">
                      <a:avLst/>
                    </a:prstGeom>
                  </pic:spPr>
                </pic:pic>
              </a:graphicData>
            </a:graphic>
            <wp14:sizeRelH relativeFrom="page">
              <wp14:pctWidth>0</wp14:pctWidth>
            </wp14:sizeRelH>
            <wp14:sizeRelV relativeFrom="page">
              <wp14:pctHeight>0</wp14:pctHeight>
            </wp14:sizeRelV>
          </wp:anchor>
        </w:drawing>
      </w:r>
    </w:p>
    <w:p w14:paraId="10B6DDA5" w14:textId="294E5B64" w:rsidR="003D0C80" w:rsidRPr="001E77D6" w:rsidRDefault="004162FE" w:rsidP="00AD352C">
      <w:r>
        <w:tab/>
      </w:r>
      <w:r w:rsidR="004004B3" w:rsidRPr="004004B3">
        <w:rPr>
          <w:b/>
          <w:i/>
        </w:rPr>
        <w:t>L’e</w:t>
      </w:r>
      <w:r w:rsidR="003D0C80" w:rsidRPr="003D0C80">
        <w:rPr>
          <w:b/>
          <w:i/>
        </w:rPr>
        <w:t>ncodage</w:t>
      </w:r>
      <w:r w:rsidR="004004B3">
        <w:rPr>
          <w:b/>
          <w:i/>
        </w:rPr>
        <w:t xml:space="preserve"> automatique (</w:t>
      </w:r>
      <w:r w:rsidR="003D0C80">
        <w:rPr>
          <w:b/>
          <w:i/>
        </w:rPr>
        <w:t>via importation</w:t>
      </w:r>
      <w:r w:rsidR="003D0C80" w:rsidRPr="003D0C80">
        <w:rPr>
          <w:b/>
          <w:i/>
        </w:rPr>
        <w:t xml:space="preserve"> </w:t>
      </w:r>
      <w:r w:rsidR="00AD352C">
        <w:rPr>
          <w:b/>
          <w:i/>
        </w:rPr>
        <w:t xml:space="preserve">- </w:t>
      </w:r>
      <w:r w:rsidR="003D0C80">
        <w:rPr>
          <w:b/>
          <w:i/>
        </w:rPr>
        <w:t>liste préremplie</w:t>
      </w:r>
      <w:r w:rsidR="004004B3">
        <w:rPr>
          <w:b/>
          <w:i/>
        </w:rPr>
        <w:t>)</w:t>
      </w:r>
    </w:p>
    <w:p w14:paraId="1DB21A56" w14:textId="77777777" w:rsidR="001B3719" w:rsidRDefault="001B3719" w:rsidP="00796F6C">
      <w:pPr>
        <w:ind w:left="-993"/>
      </w:pPr>
    </w:p>
    <w:p w14:paraId="48FBDDED" w14:textId="20C28E06" w:rsidR="00A055A6" w:rsidRDefault="001B3719" w:rsidP="00796F6C">
      <w:pPr>
        <w:ind w:left="-993"/>
      </w:pPr>
      <w:r>
        <w:rPr>
          <w:rFonts w:ascii="Arial Black" w:hAnsi="Arial Black"/>
          <w:noProof/>
          <w:sz w:val="32"/>
        </w:rPr>
        <mc:AlternateContent>
          <mc:Choice Requires="wps">
            <w:drawing>
              <wp:anchor distT="0" distB="0" distL="114300" distR="114300" simplePos="0" relativeHeight="251787264" behindDoc="0" locked="0" layoutInCell="1" allowOverlap="1" wp14:anchorId="1F4CC47C" wp14:editId="6D89454A">
                <wp:simplePos x="0" y="0"/>
                <wp:positionH relativeFrom="column">
                  <wp:posOffset>3717925</wp:posOffset>
                </wp:positionH>
                <wp:positionV relativeFrom="paragraph">
                  <wp:posOffset>1350976</wp:posOffset>
                </wp:positionV>
                <wp:extent cx="628015" cy="222250"/>
                <wp:effectExtent l="0" t="0" r="19685" b="25400"/>
                <wp:wrapNone/>
                <wp:docPr id="294" name="Rectangle : coins arrondis 294"/>
                <wp:cNvGraphicFramePr/>
                <a:graphic xmlns:a="http://schemas.openxmlformats.org/drawingml/2006/main">
                  <a:graphicData uri="http://schemas.microsoft.com/office/word/2010/wordprocessingShape">
                    <wps:wsp>
                      <wps:cNvSpPr/>
                      <wps:spPr>
                        <a:xfrm>
                          <a:off x="0" y="0"/>
                          <a:ext cx="628015" cy="222250"/>
                        </a:xfrm>
                        <a:prstGeom prst="roundRect">
                          <a:avLst/>
                        </a:prstGeom>
                        <a:noFill/>
                        <a:ln w="1270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36716" id="Rectangle : coins arrondis 294" o:spid="_x0000_s1026" style="position:absolute;margin-left:292.75pt;margin-top:106.4pt;width:49.45pt;height: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" filled="f" strokecolor="#ffc000" strokeweight="1pt">
                <v:stroke joinstyle="miter"/>
              </v:roundrect>
            </w:pict>
          </mc:Fallback>
        </mc:AlternateContent>
      </w:r>
      <w:r>
        <w:rPr>
          <w:noProof/>
        </w:rPr>
        <w:drawing>
          <wp:anchor distT="0" distB="0" distL="114300" distR="114300" simplePos="0" relativeHeight="251691008" behindDoc="0" locked="0" layoutInCell="1" allowOverlap="1" wp14:anchorId="412587A7" wp14:editId="46340937">
            <wp:simplePos x="0" y="0"/>
            <wp:positionH relativeFrom="column">
              <wp:posOffset>-681355</wp:posOffset>
            </wp:positionH>
            <wp:positionV relativeFrom="paragraph">
              <wp:posOffset>992311</wp:posOffset>
            </wp:positionV>
            <wp:extent cx="5081270" cy="1286510"/>
            <wp:effectExtent l="0" t="0" r="5080" b="889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081270" cy="1286510"/>
                    </a:xfrm>
                    <a:prstGeom prst="rect">
                      <a:avLst/>
                    </a:prstGeom>
                  </pic:spPr>
                </pic:pic>
              </a:graphicData>
            </a:graphic>
            <wp14:sizeRelH relativeFrom="margin">
              <wp14:pctWidth>0</wp14:pctWidth>
            </wp14:sizeRelH>
            <wp14:sizeRelV relativeFrom="margin">
              <wp14:pctHeight>0</wp14:pctHeight>
            </wp14:sizeRelV>
          </wp:anchor>
        </w:drawing>
      </w:r>
      <w:bookmarkStart w:id="37" w:name="_Hlk507579045"/>
      <w:r w:rsidR="00796F6C" w:rsidRPr="006524BF">
        <w:t>En tant que déposant</w:t>
      </w:r>
      <w:r w:rsidR="00796F6C">
        <w:t>, vous avez la possibilité d’</w:t>
      </w:r>
      <w:r w:rsidR="00796F6C" w:rsidRPr="006524BF">
        <w:t>importer un</w:t>
      </w:r>
      <w:r w:rsidR="00796F6C">
        <w:t>e liste de candidats complète au</w:t>
      </w:r>
      <w:r w:rsidR="00DD1B48">
        <w:t xml:space="preserve"> format électronique. </w:t>
      </w:r>
      <w:r w:rsidR="00225E00">
        <w:t>A</w:t>
      </w:r>
      <w:r w:rsidR="00796F6C">
        <w:t>ttention, il ne sera pas possible d’utiliser la fonction d’importation si des candidats ont déj</w:t>
      </w:r>
      <w:r w:rsidR="00225E00">
        <w:t>à</w:t>
      </w:r>
      <w:r w:rsidR="00796F6C">
        <w:t xml:space="preserve"> été </w:t>
      </w:r>
      <w:r w:rsidR="00796F6C" w:rsidRPr="007D327C">
        <w:t>introduit</w:t>
      </w:r>
      <w:r w:rsidR="00796F6C">
        <w:t>s</w:t>
      </w:r>
      <w:r w:rsidR="00796F6C" w:rsidRPr="007D327C">
        <w:t xml:space="preserve"> manuellement.</w:t>
      </w:r>
      <w:r w:rsidR="00796F6C">
        <w:t xml:space="preserve"> Si ce n’est pas le cas, cliquez sur l’onglet </w:t>
      </w:r>
      <w:r>
        <w:t>‘</w:t>
      </w:r>
      <w:r w:rsidR="00796F6C" w:rsidRPr="00A30FEC">
        <w:rPr>
          <w:b/>
          <w:i/>
        </w:rPr>
        <w:t>Importer</w:t>
      </w:r>
      <w:r>
        <w:rPr>
          <w:b/>
          <w:i/>
        </w:rPr>
        <w:t>’</w:t>
      </w:r>
      <w:r w:rsidR="00796F6C">
        <w:t xml:space="preserve"> et choisissez votre fichier d’import. Le seul format de </w:t>
      </w:r>
      <w:r w:rsidR="00796F6C" w:rsidRPr="00A055A6">
        <w:rPr>
          <w:b/>
        </w:rPr>
        <w:t>fichier</w:t>
      </w:r>
      <w:r w:rsidR="00796F6C">
        <w:t xml:space="preserve"> admis pour cette importation est le </w:t>
      </w:r>
      <w:r w:rsidR="00796F6C" w:rsidRPr="00A055A6">
        <w:rPr>
          <w:b/>
        </w:rPr>
        <w:t>.csv</w:t>
      </w:r>
      <w:r w:rsidR="00796F6C">
        <w:rPr>
          <w:rStyle w:val="Appelnotedebasdep"/>
          <w:b/>
        </w:rPr>
        <w:footnoteReference w:id="3"/>
      </w:r>
      <w:r w:rsidR="00796F6C">
        <w:rPr>
          <w:b/>
        </w:rPr>
        <w:t xml:space="preserve">. </w:t>
      </w:r>
      <w:r w:rsidR="00796F6C" w:rsidRPr="008D1F4E">
        <w:t xml:space="preserve">Voir </w:t>
      </w:r>
      <w:r w:rsidR="00225E00">
        <w:t>à</w:t>
      </w:r>
      <w:r w:rsidR="00796F6C" w:rsidRPr="008D1F4E">
        <w:t xml:space="preserve"> ce propos l’</w:t>
      </w:r>
      <w:r w:rsidR="00225E00">
        <w:rPr>
          <w:i/>
        </w:rPr>
        <w:t>A</w:t>
      </w:r>
      <w:r w:rsidR="00796F6C" w:rsidRPr="00DF76E9">
        <w:rPr>
          <w:i/>
        </w:rPr>
        <w:t xml:space="preserve">nnexe </w:t>
      </w:r>
      <w:r w:rsidR="00314A5D">
        <w:rPr>
          <w:i/>
        </w:rPr>
        <w:t>2</w:t>
      </w:r>
      <w:r w:rsidR="00796F6C" w:rsidRPr="00DF76E9">
        <w:rPr>
          <w:i/>
        </w:rPr>
        <w:t xml:space="preserve"> </w:t>
      </w:r>
      <w:r w:rsidR="00796F6C" w:rsidRPr="008D1F4E">
        <w:t xml:space="preserve">pour </w:t>
      </w:r>
      <w:r w:rsidR="00796F6C">
        <w:t>le contenu</w:t>
      </w:r>
      <w:r w:rsidR="00796F6C" w:rsidRPr="008D1F4E">
        <w:t xml:space="preserve"> des données dans le fichier.</w:t>
      </w:r>
      <w:bookmarkEnd w:id="37"/>
    </w:p>
    <w:p w14:paraId="12853EE4" w14:textId="6BB9C5E3" w:rsidR="00303B31" w:rsidRDefault="00303B31" w:rsidP="00A055A6">
      <w:pPr>
        <w:rPr>
          <w:b/>
          <w:i/>
        </w:rPr>
      </w:pPr>
    </w:p>
    <w:p w14:paraId="6AFC4F43" w14:textId="7D8397F4" w:rsidR="00A055A6" w:rsidRDefault="005B4E9F" w:rsidP="00A055A6">
      <w:pPr>
        <w:rPr>
          <w:b/>
          <w:i/>
        </w:rPr>
      </w:pPr>
      <w:r w:rsidRPr="005B4E9F">
        <w:rPr>
          <w:b/>
          <w:i/>
        </w:rPr>
        <w:t>Modifica</w:t>
      </w:r>
      <w:r w:rsidR="00165E01">
        <w:rPr>
          <w:b/>
          <w:i/>
        </w:rPr>
        <w:t>tion des données d’un candidat</w:t>
      </w:r>
    </w:p>
    <w:p w14:paraId="3C6962B4" w14:textId="77777777" w:rsidR="00303B31" w:rsidRDefault="00303B31" w:rsidP="001B3719"/>
    <w:p w14:paraId="6B938FF4" w14:textId="4D97951B" w:rsidR="00796F6C" w:rsidRDefault="00796F6C" w:rsidP="00796F6C">
      <w:pPr>
        <w:ind w:left="-993"/>
      </w:pPr>
      <w:bookmarkStart w:id="38" w:name="_Hlk506366288"/>
      <w:bookmarkStart w:id="39" w:name="_Hlk507579276"/>
      <w:r w:rsidRPr="00381443">
        <w:t xml:space="preserve">Le </w:t>
      </w:r>
      <w:r w:rsidRPr="00381443">
        <w:rPr>
          <w:b/>
        </w:rPr>
        <w:t>déposant</w:t>
      </w:r>
      <w:r w:rsidRPr="00381443">
        <w:t xml:space="preserve"> peut </w:t>
      </w:r>
      <w:r w:rsidRPr="00381443">
        <w:rPr>
          <w:b/>
        </w:rPr>
        <w:t>modifier</w:t>
      </w:r>
      <w:r w:rsidRPr="00381443">
        <w:t xml:space="preserve"> les données </w:t>
      </w:r>
      <w:r>
        <w:t xml:space="preserve">ou changer la position </w:t>
      </w:r>
      <w:r w:rsidRPr="00381443">
        <w:t xml:space="preserve">des candidats dont il a complété la fiche descriptive. </w:t>
      </w:r>
      <w:r w:rsidR="00A94839">
        <w:t>Pour rappel</w:t>
      </w:r>
      <w:r>
        <w:t>, si le déposant change l'ordre ou l'information d'un candidat après la signature de l'acte de dépôt, celui-ci</w:t>
      </w:r>
      <w:r w:rsidR="00A94839">
        <w:t xml:space="preserve"> sera considéré comme non valide</w:t>
      </w:r>
      <w:r>
        <w:t xml:space="preserve"> et devra donc être </w:t>
      </w:r>
      <w:r w:rsidR="00225E00">
        <w:t>à</w:t>
      </w:r>
      <w:r w:rsidR="00A94839">
        <w:t xml:space="preserve"> nouveau </w:t>
      </w:r>
      <w:r>
        <w:t>signé.</w:t>
      </w:r>
      <w:bookmarkEnd w:id="38"/>
    </w:p>
    <w:p w14:paraId="3B038843" w14:textId="775DD58B" w:rsidR="008335CD" w:rsidRPr="00A94839" w:rsidRDefault="00225E00" w:rsidP="00A94839">
      <w:pPr>
        <w:pStyle w:val="Titre3"/>
      </w:pPr>
      <w:bookmarkStart w:id="40" w:name="_Toc518374895"/>
      <w:bookmarkEnd w:id="39"/>
      <w:r>
        <w:lastRenderedPageBreak/>
        <w:t>A</w:t>
      </w:r>
      <w:r w:rsidR="00053E70" w:rsidRPr="00A94839">
        <w:t>jouter les témoins</w:t>
      </w:r>
      <w:bookmarkEnd w:id="40"/>
    </w:p>
    <w:p w14:paraId="40EECA92" w14:textId="12F98421" w:rsidR="00B65C71" w:rsidRDefault="00303B31" w:rsidP="00905547">
      <w:pPr>
        <w:ind w:left="-993"/>
        <w:rPr>
          <w:rFonts w:ascii="Arial Black" w:hAnsi="Arial Black"/>
          <w:color w:val="808080"/>
          <w:spacing w:val="-25"/>
          <w:kern w:val="28"/>
          <w:sz w:val="32"/>
        </w:rPr>
      </w:pPr>
      <w:r>
        <w:rPr>
          <w:noProof/>
        </w:rPr>
        <w:t>En tant que d</w:t>
      </w:r>
      <w:r w:rsidR="005B3F94" w:rsidRPr="005B3F94">
        <w:rPr>
          <w:noProof/>
        </w:rPr>
        <w:t>éposant</w:t>
      </w:r>
      <w:r w:rsidR="005B3F94">
        <w:rPr>
          <w:noProof/>
        </w:rPr>
        <w:t>, vou</w:t>
      </w:r>
      <w:r w:rsidR="001573CB">
        <w:rPr>
          <w:noProof/>
        </w:rPr>
        <w:t>s</w:t>
      </w:r>
      <w:r w:rsidR="005B3F94">
        <w:rPr>
          <w:noProof/>
        </w:rPr>
        <w:t xml:space="preserve"> pouvez</w:t>
      </w:r>
      <w:r w:rsidR="005B3F94" w:rsidRPr="005B3F94">
        <w:rPr>
          <w:noProof/>
        </w:rPr>
        <w:t xml:space="preserve"> introduire dans l'act</w:t>
      </w:r>
      <w:r w:rsidR="005B3F94">
        <w:rPr>
          <w:noProof/>
        </w:rPr>
        <w:t xml:space="preserve">e de présentation la liste des </w:t>
      </w:r>
      <w:r w:rsidR="005B3F94" w:rsidRPr="005B3F94">
        <w:rPr>
          <w:b/>
          <w:noProof/>
        </w:rPr>
        <w:t>témoins</w:t>
      </w:r>
      <w:r w:rsidR="005B3F94">
        <w:rPr>
          <w:noProof/>
        </w:rPr>
        <w:t xml:space="preserve"> et t</w:t>
      </w:r>
      <w:r w:rsidR="005B3F94" w:rsidRPr="005B3F94">
        <w:rPr>
          <w:noProof/>
        </w:rPr>
        <w:t xml:space="preserve">émoins </w:t>
      </w:r>
      <w:r w:rsidR="005B3F94" w:rsidRPr="005B3F94">
        <w:rPr>
          <w:b/>
          <w:noProof/>
        </w:rPr>
        <w:t>suppléants</w:t>
      </w:r>
      <w:r w:rsidR="005B3F94" w:rsidRPr="005B3F94">
        <w:rPr>
          <w:noProof/>
        </w:rPr>
        <w:t xml:space="preserve"> qui assisteront aux séances </w:t>
      </w:r>
      <w:r w:rsidR="0032017F">
        <w:rPr>
          <w:noProof/>
        </w:rPr>
        <w:t>des différents bureaux principaux</w:t>
      </w:r>
      <w:r w:rsidR="005B3F94" w:rsidRPr="005B3F94">
        <w:rPr>
          <w:noProof/>
        </w:rPr>
        <w:t xml:space="preserve">. </w:t>
      </w:r>
      <w:r w:rsidR="005B3F94">
        <w:rPr>
          <w:noProof/>
        </w:rPr>
        <w:t>Il est possible d’ajouter/modifier des t</w:t>
      </w:r>
      <w:r w:rsidR="005B3F94" w:rsidRPr="005B3F94">
        <w:rPr>
          <w:noProof/>
        </w:rPr>
        <w:t xml:space="preserve">émoins </w:t>
      </w:r>
      <w:r w:rsidR="00225E00">
        <w:rPr>
          <w:noProof/>
        </w:rPr>
        <w:t>à</w:t>
      </w:r>
      <w:r w:rsidR="005B3F94" w:rsidRPr="005B3F94">
        <w:rPr>
          <w:noProof/>
        </w:rPr>
        <w:t xml:space="preserve"> n'importe quel moment</w:t>
      </w:r>
      <w:r w:rsidR="004706A2" w:rsidRPr="004706A2">
        <w:t>.</w:t>
      </w:r>
      <w:r w:rsidR="004706A2">
        <w:t xml:space="preserve"> </w:t>
      </w:r>
      <w:bookmarkStart w:id="41" w:name="_Hlk506386383"/>
      <w:r w:rsidR="004706A2">
        <w:t xml:space="preserve">Pour rappel, </w:t>
      </w:r>
      <w:r w:rsidR="005B3F94">
        <w:t>i</w:t>
      </w:r>
      <w:r w:rsidR="004706A2" w:rsidRPr="004706A2">
        <w:t xml:space="preserve">l ne peut être désigné, par bureau de vote, </w:t>
      </w:r>
      <w:r w:rsidR="004706A2" w:rsidRPr="004706A2">
        <w:rPr>
          <w:b/>
        </w:rPr>
        <w:t>qu’un seul témoin</w:t>
      </w:r>
      <w:r w:rsidR="004706A2" w:rsidRPr="004706A2">
        <w:t xml:space="preserve"> et un seul témoin </w:t>
      </w:r>
      <w:r w:rsidR="004706A2" w:rsidRPr="00303B31">
        <w:rPr>
          <w:b/>
        </w:rPr>
        <w:t>suppléant</w:t>
      </w:r>
      <w:r w:rsidR="004706A2" w:rsidRPr="004706A2">
        <w:t xml:space="preserve"> </w:t>
      </w:r>
      <w:r>
        <w:t xml:space="preserve">pour les différents </w:t>
      </w:r>
      <w:r w:rsidRPr="00303B31">
        <w:rPr>
          <w:b/>
        </w:rPr>
        <w:t>bureaux principaux</w:t>
      </w:r>
      <w:r w:rsidR="001573CB">
        <w:t>. L'encodage des t</w:t>
      </w:r>
      <w:r w:rsidR="001573CB" w:rsidRPr="001573CB">
        <w:t>émoins n'est obligatoire pour aucune des entités</w:t>
      </w:r>
      <w:r w:rsidR="001573CB">
        <w:t xml:space="preserve"> affichées.</w:t>
      </w:r>
      <w:bookmarkEnd w:id="41"/>
    </w:p>
    <w:p w14:paraId="4735AA04" w14:textId="5FC32B4B" w:rsidR="00460900" w:rsidRDefault="00460900" w:rsidP="00460900"/>
    <w:p w14:paraId="2CF6B8D4" w14:textId="7ACB4C61" w:rsidR="00460900" w:rsidRDefault="004C3F2E" w:rsidP="00460900">
      <w:pPr>
        <w:ind w:left="-993"/>
      </w:pPr>
      <w:r>
        <w:rPr>
          <w:noProof/>
        </w:rPr>
        <w:drawing>
          <wp:anchor distT="0" distB="0" distL="114300" distR="114300" simplePos="0" relativeHeight="251701248" behindDoc="0" locked="0" layoutInCell="1" allowOverlap="1" wp14:anchorId="374BA3A3" wp14:editId="55525B05">
            <wp:simplePos x="0" y="0"/>
            <wp:positionH relativeFrom="column">
              <wp:posOffset>-930961</wp:posOffset>
            </wp:positionH>
            <wp:positionV relativeFrom="paragraph">
              <wp:posOffset>172948</wp:posOffset>
            </wp:positionV>
            <wp:extent cx="5899150" cy="2011680"/>
            <wp:effectExtent l="0" t="0" r="6350" b="7620"/>
            <wp:wrapTopAndBottom/>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 30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899150" cy="2011680"/>
                    </a:xfrm>
                    <a:prstGeom prst="rect">
                      <a:avLst/>
                    </a:prstGeom>
                  </pic:spPr>
                </pic:pic>
              </a:graphicData>
            </a:graphic>
            <wp14:sizeRelH relativeFrom="margin">
              <wp14:pctWidth>0</wp14:pctWidth>
            </wp14:sizeRelH>
            <wp14:sizeRelV relativeFrom="margin">
              <wp14:pctHeight>0</wp14:pctHeight>
            </wp14:sizeRelV>
          </wp:anchor>
        </w:drawing>
      </w:r>
    </w:p>
    <w:p w14:paraId="07D238CB" w14:textId="3F1CB8B9" w:rsidR="00DE75D7" w:rsidRPr="00F24ED9" w:rsidRDefault="00DE75D7" w:rsidP="00273274">
      <w:pPr>
        <w:pStyle w:val="Titre20"/>
      </w:pPr>
      <w:bookmarkStart w:id="42" w:name="_Toc518374896"/>
      <w:r>
        <w:t>Etape 3</w:t>
      </w:r>
      <w:r w:rsidRPr="00BB3AB3">
        <w:t xml:space="preserve"> </w:t>
      </w:r>
      <w:r>
        <w:t>–</w:t>
      </w:r>
      <w:r w:rsidRPr="00BB3AB3">
        <w:t xml:space="preserve"> </w:t>
      </w:r>
      <w:r>
        <w:t>Signer l’acte de dépôt</w:t>
      </w:r>
      <w:bookmarkEnd w:id="42"/>
    </w:p>
    <w:p w14:paraId="67B98ED0" w14:textId="4BE75624" w:rsidR="00B65C71" w:rsidRPr="00A94839" w:rsidRDefault="00AA1DB7" w:rsidP="00D13047">
      <w:pPr>
        <w:pStyle w:val="Titre3"/>
        <w:numPr>
          <w:ilvl w:val="0"/>
          <w:numId w:val="7"/>
        </w:numPr>
      </w:pPr>
      <w:bookmarkStart w:id="43" w:name="_Toc518374897"/>
      <w:r w:rsidRPr="00A94839">
        <mc:AlternateContent>
          <mc:Choice Requires="wpg">
            <w:drawing>
              <wp:anchor distT="0" distB="0" distL="114300" distR="114300" simplePos="0" relativeHeight="251712512" behindDoc="0" locked="0" layoutInCell="1" allowOverlap="1" wp14:anchorId="2A318F1C" wp14:editId="537AB910">
                <wp:simplePos x="0" y="0"/>
                <wp:positionH relativeFrom="column">
                  <wp:posOffset>-764788</wp:posOffset>
                </wp:positionH>
                <wp:positionV relativeFrom="paragraph">
                  <wp:posOffset>360984</wp:posOffset>
                </wp:positionV>
                <wp:extent cx="5597525" cy="3208020"/>
                <wp:effectExtent l="0" t="0" r="117475" b="106680"/>
                <wp:wrapTopAndBottom/>
                <wp:docPr id="298" name="Groupe 298"/>
                <wp:cNvGraphicFramePr/>
                <a:graphic xmlns:a="http://schemas.openxmlformats.org/drawingml/2006/main">
                  <a:graphicData uri="http://schemas.microsoft.com/office/word/2010/wordprocessingGroup">
                    <wpg:wgp>
                      <wpg:cNvGrpSpPr/>
                      <wpg:grpSpPr>
                        <a:xfrm>
                          <a:off x="0" y="0"/>
                          <a:ext cx="5597525" cy="3208020"/>
                          <a:chOff x="0" y="0"/>
                          <a:chExt cx="5641305" cy="3251786"/>
                        </a:xfrm>
                      </wpg:grpSpPr>
                      <pic:pic xmlns:pic="http://schemas.openxmlformats.org/drawingml/2006/picture">
                        <pic:nvPicPr>
                          <pic:cNvPr id="101" name="Image 10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935095" cy="3085465"/>
                          </a:xfrm>
                          <a:prstGeom prst="rect">
                            <a:avLst/>
                          </a:prstGeom>
                        </pic:spPr>
                      </pic:pic>
                      <wps:wsp>
                        <wps:cNvPr id="102" name="Connecteur : en angle 102"/>
                        <wps:cNvCnPr/>
                        <wps:spPr>
                          <a:xfrm flipV="1">
                            <a:off x="2674189" y="992037"/>
                            <a:ext cx="1619250" cy="857250"/>
                          </a:xfrm>
                          <a:prstGeom prst="bentConnector3">
                            <a:avLst>
                              <a:gd name="adj1" fmla="val 58236"/>
                            </a:avLst>
                          </a:prstGeom>
                          <a:ln w="28575">
                            <a:solidFill>
                              <a:srgbClr val="80B7C9"/>
                            </a:solidFill>
                            <a:prstDash val="sysDot"/>
                            <a:tailEnd type="triangle"/>
                          </a:ln>
                        </wps:spPr>
                        <wps:style>
                          <a:lnRef idx="3">
                            <a:schemeClr val="accent1"/>
                          </a:lnRef>
                          <a:fillRef idx="0">
                            <a:schemeClr val="accent1"/>
                          </a:fillRef>
                          <a:effectRef idx="2">
                            <a:schemeClr val="accent1"/>
                          </a:effectRef>
                          <a:fontRef idx="minor">
                            <a:schemeClr val="tx1"/>
                          </a:fontRef>
                        </wps:style>
                        <wps:bodyPr/>
                      </wps:wsp>
                      <wps:wsp>
                        <wps:cNvPr id="103" name="Connecteur droit avec flèche 103"/>
                        <wps:cNvCnPr/>
                        <wps:spPr>
                          <a:xfrm flipV="1">
                            <a:off x="2932981" y="2777705"/>
                            <a:ext cx="1343025" cy="19050"/>
                          </a:xfrm>
                          <a:prstGeom prst="straightConnector1">
                            <a:avLst/>
                          </a:prstGeom>
                          <a:ln w="28575">
                            <a:solidFill>
                              <a:srgbClr val="80B7C9"/>
                            </a:solidFill>
                            <a:prstDash val="sysDot"/>
                            <a:tailEnd type="triangle"/>
                          </a:ln>
                        </wps:spPr>
                        <wps:style>
                          <a:lnRef idx="3">
                            <a:schemeClr val="accent1"/>
                          </a:lnRef>
                          <a:fillRef idx="0">
                            <a:schemeClr val="accent1"/>
                          </a:fillRef>
                          <a:effectRef idx="2">
                            <a:schemeClr val="accent1"/>
                          </a:effectRef>
                          <a:fontRef idx="minor">
                            <a:schemeClr val="tx1"/>
                          </a:fontRef>
                        </wps:style>
                        <wps:bodyPr/>
                      </wps:wsp>
                      <wps:wsp>
                        <wps:cNvPr id="104" name="Forme automatique 2"/>
                        <wps:cNvSpPr>
                          <a:spLocks noChangeArrowheads="1"/>
                        </wps:cNvSpPr>
                        <wps:spPr bwMode="auto">
                          <a:xfrm rot="5400000">
                            <a:off x="4498676" y="366622"/>
                            <a:ext cx="996950" cy="1246505"/>
                          </a:xfrm>
                          <a:prstGeom prst="roundRect">
                            <a:avLst>
                              <a:gd name="adj" fmla="val 13032"/>
                            </a:avLst>
                          </a:prstGeom>
                          <a:ln w="19050">
                            <a:solidFill>
                              <a:srgbClr val="80B7C9"/>
                            </a:solidFill>
                          </a:ln>
                          <a:effectLst>
                            <a:outerShdw blurRad="50800" dist="38100" dir="2700000" algn="tl" rotWithShape="0">
                              <a:prstClr val="black">
                                <a:alpha val="40000"/>
                              </a:prstClr>
                            </a:outerShdw>
                          </a:effectLst>
                          <a:extLst/>
                        </wps:spPr>
                        <wps:style>
                          <a:lnRef idx="2">
                            <a:schemeClr val="accent1"/>
                          </a:lnRef>
                          <a:fillRef idx="1">
                            <a:schemeClr val="lt1"/>
                          </a:fillRef>
                          <a:effectRef idx="0">
                            <a:schemeClr val="accent1"/>
                          </a:effectRef>
                          <a:fontRef idx="minor">
                            <a:schemeClr val="dk1"/>
                          </a:fontRef>
                        </wps:style>
                        <wps:txbx>
                          <w:txbxContent>
                            <w:p w14:paraId="23F848F9" w14:textId="77777777" w:rsidR="00B65C71" w:rsidRDefault="00B65C71" w:rsidP="00B65C71">
                              <w:pPr>
                                <w:jc w:val="center"/>
                                <w:rPr>
                                  <w:b/>
                                  <w:color w:val="80B7C9"/>
                                </w:rPr>
                              </w:pPr>
                              <w:r>
                                <w:rPr>
                                  <w:b/>
                                  <w:noProof/>
                                  <w:color w:val="80B7C9"/>
                                </w:rPr>
                                <w:drawing>
                                  <wp:inline distT="0" distB="0" distL="0" distR="0" wp14:anchorId="4B69B150" wp14:editId="30C435A9">
                                    <wp:extent cx="219075" cy="219075"/>
                                    <wp:effectExtent l="0" t="0" r="9525" b="9525"/>
                                    <wp:docPr id="16" name="Graphique 1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ning.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19075" cy="219075"/>
                                            </a:xfrm>
                                            <a:prstGeom prst="rect">
                                              <a:avLst/>
                                            </a:prstGeom>
                                          </pic:spPr>
                                        </pic:pic>
                                      </a:graphicData>
                                    </a:graphic>
                                  </wp:inline>
                                </w:drawing>
                              </w:r>
                            </w:p>
                            <w:p w14:paraId="2CE615FD" w14:textId="4ABE89A4" w:rsidR="00B65C71" w:rsidRPr="00A30FEC" w:rsidRDefault="00B65C71" w:rsidP="00B65C71">
                              <w:pPr>
                                <w:jc w:val="center"/>
                                <w:rPr>
                                  <w:rFonts w:asciiTheme="majorHAnsi" w:eastAsiaTheme="majorEastAsia" w:hAnsiTheme="majorHAnsi" w:cstheme="majorBidi"/>
                                  <w:b/>
                                  <w:i/>
                                  <w:iCs/>
                                  <w:color w:val="80B7C9"/>
                                  <w:sz w:val="28"/>
                                  <w:szCs w:val="28"/>
                                </w:rPr>
                              </w:pPr>
                              <w:r>
                                <w:rPr>
                                  <w:b/>
                                  <w:color w:val="000000" w:themeColor="text1"/>
                                </w:rPr>
                                <w:t>Tous les candidats doivent être encodés</w:t>
                              </w:r>
                            </w:p>
                          </w:txbxContent>
                        </wps:txbx>
                        <wps:bodyPr rot="0" vert="horz" wrap="square" lIns="91440" tIns="45720" rIns="91440" bIns="45720" anchor="ctr" anchorCtr="0" upright="1">
                          <a:noAutofit/>
                        </wps:bodyPr>
                      </wps:wsp>
                      <wps:wsp>
                        <wps:cNvPr id="106" name="Forme automatique 2"/>
                        <wps:cNvSpPr>
                          <a:spLocks noChangeArrowheads="1"/>
                        </wps:cNvSpPr>
                        <wps:spPr bwMode="auto">
                          <a:xfrm rot="5400000">
                            <a:off x="4490050" y="2100531"/>
                            <a:ext cx="1033145" cy="1269365"/>
                          </a:xfrm>
                          <a:prstGeom prst="roundRect">
                            <a:avLst>
                              <a:gd name="adj" fmla="val 13032"/>
                            </a:avLst>
                          </a:prstGeom>
                          <a:ln w="19050">
                            <a:solidFill>
                              <a:srgbClr val="80B7C9"/>
                            </a:solidFill>
                          </a:ln>
                          <a:effectLst>
                            <a:outerShdw blurRad="50800" dist="38100" dir="2700000" algn="tl" rotWithShape="0">
                              <a:prstClr val="black">
                                <a:alpha val="40000"/>
                              </a:prstClr>
                            </a:outerShdw>
                          </a:effectLst>
                          <a:extLst/>
                        </wps:spPr>
                        <wps:style>
                          <a:lnRef idx="2">
                            <a:schemeClr val="accent1"/>
                          </a:lnRef>
                          <a:fillRef idx="1">
                            <a:schemeClr val="lt1"/>
                          </a:fillRef>
                          <a:effectRef idx="0">
                            <a:schemeClr val="accent1"/>
                          </a:effectRef>
                          <a:fontRef idx="minor">
                            <a:schemeClr val="dk1"/>
                          </a:fontRef>
                        </wps:style>
                        <wps:txbx>
                          <w:txbxContent>
                            <w:p w14:paraId="59963337" w14:textId="77777777" w:rsidR="00B65C71" w:rsidRDefault="00B65C71" w:rsidP="00B65C71">
                              <w:pPr>
                                <w:jc w:val="center"/>
                                <w:rPr>
                                  <w:b/>
                                  <w:color w:val="80B7C9"/>
                                </w:rPr>
                              </w:pPr>
                              <w:r>
                                <w:rPr>
                                  <w:b/>
                                  <w:noProof/>
                                  <w:color w:val="80B7C9"/>
                                </w:rPr>
                                <w:drawing>
                                  <wp:inline distT="0" distB="0" distL="0" distR="0" wp14:anchorId="2FC09D9C" wp14:editId="0B6B28C4">
                                    <wp:extent cx="219075" cy="219075"/>
                                    <wp:effectExtent l="0" t="0" r="9525" b="9525"/>
                                    <wp:docPr id="18" name="Graphique 1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ning.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19075" cy="219075"/>
                                            </a:xfrm>
                                            <a:prstGeom prst="rect">
                                              <a:avLst/>
                                            </a:prstGeom>
                                          </pic:spPr>
                                        </pic:pic>
                                      </a:graphicData>
                                    </a:graphic>
                                  </wp:inline>
                                </w:drawing>
                              </w:r>
                            </w:p>
                            <w:p w14:paraId="7237B7B1" w14:textId="3B9946D9" w:rsidR="00B65C71" w:rsidRPr="00A30FEC" w:rsidRDefault="00B65C71" w:rsidP="00B65C71">
                              <w:pPr>
                                <w:jc w:val="center"/>
                                <w:rPr>
                                  <w:rFonts w:asciiTheme="majorHAnsi" w:eastAsiaTheme="majorEastAsia" w:hAnsiTheme="majorHAnsi" w:cstheme="majorBidi"/>
                                  <w:b/>
                                  <w:i/>
                                  <w:iCs/>
                                  <w:color w:val="80B7C9"/>
                                  <w:sz w:val="28"/>
                                  <w:szCs w:val="28"/>
                                </w:rPr>
                              </w:pPr>
                              <w:r>
                                <w:rPr>
                                  <w:b/>
                                  <w:color w:val="000000" w:themeColor="text1"/>
                                </w:rPr>
                                <w:t>Cliquez ici pour démarrer la signature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318F1C" id="Groupe 298" o:spid="_x0000_s1042" style="position:absolute;left:0;text-align:left;margin-left:-60.2pt;margin-top:28.4pt;width:440.75pt;height:252.6pt;z-index:251712512;mso-width-relative:margin;mso-height-relative:margin" coordsize="56413,325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">
                <v:shape id="Image 101" o:spid="_x0000_s1043" type="#_x0000_t75" style="position:absolute;width:39350;height:30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">
                  <v:imagedata r:id="rId43" o:title=""/>
                </v:shape>
                <v:shape id="Connecteur : en angle 102" o:spid="_x0000_s1044" type="#_x0000_t34" style="position:absolute;left:26741;top:9920;width:16193;height:85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" adj="12579" strokecolor="#80b7c9" strokeweight="2.25pt">
                  <v:stroke dashstyle="1 1" endarrow="block"/>
                </v:shape>
                <v:shapetype id="_x0000_t32" coordsize="21600,21600" o:spt="32" o:oned="t" path="m,l21600,21600e" filled="f">
                  <v:path arrowok="t" fillok="f" o:connecttype="none"/>
                  <o:lock v:ext="edit" shapetype="t"/>
                </v:shapetype>
                <v:shape id="Connecteur droit avec flèche 103" o:spid="_x0000_s1045" type="#_x0000_t32" style="position:absolute;left:29329;top:27777;width:13431;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" strokecolor="#80b7c9" strokeweight="2.25pt">
                  <v:stroke dashstyle="1 1" endarrow="block" joinstyle="miter"/>
                </v:shape>
                <v:roundrect id="_x0000_s1046" style="position:absolute;left:44986;top:3666;width:9969;height:12466;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" fillcolor="white [3201]" strokecolor="#80b7c9" strokeweight="1.5pt">
                  <v:stroke joinstyle="miter"/>
                  <v:shadow on="t" color="black" opacity="26214f" origin="-.5,-.5" offset=".74836mm,.74836mm"/>
                  <v:textbox>
                    <w:txbxContent>
                      <w:p w14:paraId="23F848F9" w14:textId="77777777" w:rsidR="00B65C71" w:rsidRDefault="00B65C71" w:rsidP="00B65C71">
                        <w:pPr>
                          <w:jc w:val="center"/>
                          <w:rPr>
                            <w:b/>
                            <w:color w:val="80B7C9"/>
                          </w:rPr>
                        </w:pPr>
                        <w:r>
                          <w:rPr>
                            <w:b/>
                            <w:noProof/>
                            <w:color w:val="80B7C9"/>
                          </w:rPr>
                          <w:drawing>
                            <wp:inline distT="0" distB="0" distL="0" distR="0" wp14:anchorId="4B69B150" wp14:editId="30C435A9">
                              <wp:extent cx="219075" cy="219075"/>
                              <wp:effectExtent l="0" t="0" r="9525" b="9525"/>
                              <wp:docPr id="16" name="Graphique 16"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ning.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19075" cy="219075"/>
                                      </a:xfrm>
                                      <a:prstGeom prst="rect">
                                        <a:avLst/>
                                      </a:prstGeom>
                                    </pic:spPr>
                                  </pic:pic>
                                </a:graphicData>
                              </a:graphic>
                            </wp:inline>
                          </w:drawing>
                        </w:r>
                      </w:p>
                      <w:p w14:paraId="2CE615FD" w14:textId="4ABE89A4" w:rsidR="00B65C71" w:rsidRPr="00A30FEC" w:rsidRDefault="00B65C71" w:rsidP="00B65C71">
                        <w:pPr>
                          <w:jc w:val="center"/>
                          <w:rPr>
                            <w:rFonts w:asciiTheme="majorHAnsi" w:eastAsiaTheme="majorEastAsia" w:hAnsiTheme="majorHAnsi" w:cstheme="majorBidi"/>
                            <w:b/>
                            <w:i/>
                            <w:iCs/>
                            <w:color w:val="80B7C9"/>
                            <w:sz w:val="28"/>
                            <w:szCs w:val="28"/>
                          </w:rPr>
                        </w:pPr>
                        <w:r>
                          <w:rPr>
                            <w:b/>
                            <w:color w:val="000000" w:themeColor="text1"/>
                          </w:rPr>
                          <w:t>Tous les candidats doivent être encodés</w:t>
                        </w:r>
                      </w:p>
                    </w:txbxContent>
                  </v:textbox>
                </v:roundrect>
                <v:roundrect id="_x0000_s1047" style="position:absolute;left:44900;top:21005;width:10331;height:12694;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" fillcolor="white [3201]" strokecolor="#80b7c9" strokeweight="1.5pt">
                  <v:stroke joinstyle="miter"/>
                  <v:shadow on="t" color="black" opacity="26214f" origin="-.5,-.5" offset=".74836mm,.74836mm"/>
                  <v:textbox>
                    <w:txbxContent>
                      <w:p w14:paraId="59963337" w14:textId="77777777" w:rsidR="00B65C71" w:rsidRDefault="00B65C71" w:rsidP="00B65C71">
                        <w:pPr>
                          <w:jc w:val="center"/>
                          <w:rPr>
                            <w:b/>
                            <w:color w:val="80B7C9"/>
                          </w:rPr>
                        </w:pPr>
                        <w:r>
                          <w:rPr>
                            <w:b/>
                            <w:noProof/>
                            <w:color w:val="80B7C9"/>
                          </w:rPr>
                          <w:drawing>
                            <wp:inline distT="0" distB="0" distL="0" distR="0" wp14:anchorId="2FC09D9C" wp14:editId="0B6B28C4">
                              <wp:extent cx="219075" cy="219075"/>
                              <wp:effectExtent l="0" t="0" r="9525" b="9525"/>
                              <wp:docPr id="18" name="Graphique 18"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ning.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19075" cy="219075"/>
                                      </a:xfrm>
                                      <a:prstGeom prst="rect">
                                        <a:avLst/>
                                      </a:prstGeom>
                                    </pic:spPr>
                                  </pic:pic>
                                </a:graphicData>
                              </a:graphic>
                            </wp:inline>
                          </w:drawing>
                        </w:r>
                      </w:p>
                      <w:p w14:paraId="7237B7B1" w14:textId="3B9946D9" w:rsidR="00B65C71" w:rsidRPr="00A30FEC" w:rsidRDefault="00B65C71" w:rsidP="00B65C71">
                        <w:pPr>
                          <w:jc w:val="center"/>
                          <w:rPr>
                            <w:rFonts w:asciiTheme="majorHAnsi" w:eastAsiaTheme="majorEastAsia" w:hAnsiTheme="majorHAnsi" w:cstheme="majorBidi"/>
                            <w:b/>
                            <w:i/>
                            <w:iCs/>
                            <w:color w:val="80B7C9"/>
                            <w:sz w:val="28"/>
                            <w:szCs w:val="28"/>
                          </w:rPr>
                        </w:pPr>
                        <w:r>
                          <w:rPr>
                            <w:b/>
                            <w:color w:val="000000" w:themeColor="text1"/>
                          </w:rPr>
                          <w:t>Cliquez ici pour démarrer la signature</w:t>
                        </w:r>
                      </w:p>
                    </w:txbxContent>
                  </v:textbox>
                </v:roundrect>
                <w10:wrap type="topAndBottom"/>
              </v:group>
            </w:pict>
          </mc:Fallback>
        </mc:AlternateContent>
      </w:r>
      <w:r w:rsidR="00313D15" w:rsidRPr="00A94839">
        <w:t>Prévisualiser et annexer</w:t>
      </w:r>
      <w:r w:rsidR="00B65C71" w:rsidRPr="00A94839">
        <w:t xml:space="preserve"> l’acte de dépôt</w:t>
      </w:r>
      <w:bookmarkEnd w:id="43"/>
    </w:p>
    <w:p w14:paraId="76FF8488" w14:textId="7BB12992" w:rsidR="00B3060D" w:rsidRDefault="00F313B7" w:rsidP="00B3060D">
      <w:pPr>
        <w:ind w:left="-993"/>
      </w:pPr>
      <w:r>
        <w:rPr>
          <w:noProof/>
        </w:rPr>
        <w:lastRenderedPageBreak/>
        <mc:AlternateContent>
          <mc:Choice Requires="wps">
            <w:drawing>
              <wp:anchor distT="91440" distB="91440" distL="114300" distR="114300" simplePos="0" relativeHeight="251791360" behindDoc="1" locked="0" layoutInCell="1" allowOverlap="1" wp14:anchorId="5E37B7AD" wp14:editId="261A8A62">
                <wp:simplePos x="0" y="0"/>
                <wp:positionH relativeFrom="page">
                  <wp:posOffset>1307896</wp:posOffset>
                </wp:positionH>
                <wp:positionV relativeFrom="paragraph">
                  <wp:posOffset>949433</wp:posOffset>
                </wp:positionV>
                <wp:extent cx="5554980" cy="1500505"/>
                <wp:effectExtent l="0" t="0" r="26670" b="23495"/>
                <wp:wrapTight wrapText="bothSides">
                  <wp:wrapPolygon edited="0">
                    <wp:start x="519" y="0"/>
                    <wp:lineTo x="0" y="1371"/>
                    <wp:lineTo x="0" y="20019"/>
                    <wp:lineTo x="444" y="21664"/>
                    <wp:lineTo x="21185" y="21664"/>
                    <wp:lineTo x="21630" y="20019"/>
                    <wp:lineTo x="21630" y="1371"/>
                    <wp:lineTo x="21111" y="0"/>
                    <wp:lineTo x="519" y="0"/>
                  </wp:wrapPolygon>
                </wp:wrapTight>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1500505"/>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EFC228E" w14:textId="1F691798" w:rsidR="00BA540A" w:rsidRPr="00997CD0" w:rsidRDefault="00BA540A" w:rsidP="00D13047">
                            <w:pPr>
                              <w:jc w:val="center"/>
                              <w:rPr>
                                <w:b/>
                                <w:iCs/>
                                <w:color w:val="4D5765"/>
                                <w:sz w:val="44"/>
                                <w:szCs w:val="44"/>
                              </w:rPr>
                            </w:pPr>
                            <w:r w:rsidRPr="00997CD0">
                              <w:rPr>
                                <w:b/>
                                <w:iCs/>
                                <w:smallCaps/>
                                <w:color w:val="4D5765"/>
                                <w:sz w:val="44"/>
                                <w:szCs w:val="44"/>
                              </w:rPr>
                              <w:t xml:space="preserve">- </w:t>
                            </w:r>
                            <w:r w:rsidR="006E7210">
                              <w:rPr>
                                <w:b/>
                                <w:iCs/>
                                <w:smallCaps/>
                                <w:color w:val="4D5765"/>
                                <w:sz w:val="44"/>
                                <w:szCs w:val="44"/>
                              </w:rPr>
                              <w:t>A</w:t>
                            </w:r>
                            <w:r w:rsidRPr="00997CD0">
                              <w:rPr>
                                <w:b/>
                                <w:iCs/>
                                <w:smallCaps/>
                                <w:color w:val="4D5765"/>
                                <w:sz w:val="44"/>
                                <w:szCs w:val="44"/>
                              </w:rPr>
                              <w:t>ttention -</w:t>
                            </w:r>
                          </w:p>
                          <w:p w14:paraId="19C667CC" w14:textId="0441C4DA" w:rsidR="00BA540A" w:rsidRDefault="00225E00" w:rsidP="00D13047">
                            <w:pPr>
                              <w:rPr>
                                <w:b/>
                                <w:iCs/>
                                <w:color w:val="4D5765"/>
                                <w:szCs w:val="24"/>
                              </w:rPr>
                            </w:pPr>
                            <w:r>
                              <w:rPr>
                                <w:iCs/>
                                <w:color w:val="4D5765"/>
                                <w:szCs w:val="24"/>
                              </w:rPr>
                              <w:t>A</w:t>
                            </w:r>
                            <w:r w:rsidR="00BA540A" w:rsidRPr="00712493">
                              <w:rPr>
                                <w:iCs/>
                                <w:color w:val="4D5765"/>
                                <w:szCs w:val="24"/>
                              </w:rPr>
                              <w:t>u moment de signer l’</w:t>
                            </w:r>
                            <w:r>
                              <w:rPr>
                                <w:iCs/>
                                <w:color w:val="4D5765"/>
                                <w:szCs w:val="24"/>
                              </w:rPr>
                              <w:t>A</w:t>
                            </w:r>
                            <w:r w:rsidR="00BA540A" w:rsidRPr="00712493">
                              <w:rPr>
                                <w:iCs/>
                                <w:color w:val="4D5765"/>
                                <w:szCs w:val="24"/>
                              </w:rPr>
                              <w:t>cte de présentation, le système effectuera un</w:t>
                            </w:r>
                            <w:r w:rsidR="00450287">
                              <w:rPr>
                                <w:iCs/>
                                <w:color w:val="4D5765"/>
                                <w:szCs w:val="24"/>
                              </w:rPr>
                              <w:t xml:space="preserve"> premier</w:t>
                            </w:r>
                            <w:r w:rsidR="00BA540A" w:rsidRPr="00712493">
                              <w:rPr>
                                <w:iCs/>
                                <w:color w:val="4D5765"/>
                                <w:szCs w:val="24"/>
                              </w:rPr>
                              <w:t xml:space="preserve"> </w:t>
                            </w:r>
                            <w:r w:rsidR="00BA540A" w:rsidRPr="00997CD0">
                              <w:rPr>
                                <w:b/>
                                <w:iCs/>
                                <w:color w:val="4D5765"/>
                                <w:szCs w:val="24"/>
                              </w:rPr>
                              <w:t>contrôle</w:t>
                            </w:r>
                            <w:r w:rsidR="00BA540A" w:rsidRPr="00712493">
                              <w:rPr>
                                <w:iCs/>
                                <w:color w:val="4D5765"/>
                                <w:szCs w:val="24"/>
                              </w:rPr>
                              <w:t xml:space="preserve"> de base sur les </w:t>
                            </w:r>
                            <w:r w:rsidR="00BA540A" w:rsidRPr="00997CD0">
                              <w:rPr>
                                <w:b/>
                                <w:iCs/>
                                <w:color w:val="4D5765"/>
                                <w:szCs w:val="24"/>
                              </w:rPr>
                              <w:t>informations</w:t>
                            </w:r>
                            <w:r w:rsidR="00BA540A" w:rsidRPr="00712493">
                              <w:rPr>
                                <w:iCs/>
                                <w:color w:val="4D5765"/>
                                <w:szCs w:val="24"/>
                              </w:rPr>
                              <w:t xml:space="preserve"> encodées par le déposant. Si des erreurs sont constatées (âge d’un candidat incorrect, double candidature, nombre de candidats incorrect, règles de parité non respectées), le système vous affichera un </w:t>
                            </w:r>
                            <w:r w:rsidR="00BA540A" w:rsidRPr="00997CD0">
                              <w:rPr>
                                <w:b/>
                                <w:iCs/>
                                <w:color w:val="4D5765"/>
                                <w:szCs w:val="24"/>
                              </w:rPr>
                              <w:t>message</w:t>
                            </w:r>
                            <w:r w:rsidR="00BA540A" w:rsidRPr="00712493">
                              <w:rPr>
                                <w:iCs/>
                                <w:color w:val="4D5765"/>
                                <w:szCs w:val="24"/>
                              </w:rPr>
                              <w:t xml:space="preserve"> et vous invitera </w:t>
                            </w:r>
                            <w:r>
                              <w:rPr>
                                <w:iCs/>
                                <w:color w:val="4D5765"/>
                                <w:szCs w:val="24"/>
                              </w:rPr>
                              <w:t>à</w:t>
                            </w:r>
                            <w:r w:rsidR="00BA540A" w:rsidRPr="00712493">
                              <w:rPr>
                                <w:iCs/>
                                <w:color w:val="4D5765"/>
                                <w:szCs w:val="24"/>
                              </w:rPr>
                              <w:t xml:space="preserve"> </w:t>
                            </w:r>
                            <w:r w:rsidR="00BA540A" w:rsidRPr="00997CD0">
                              <w:rPr>
                                <w:b/>
                                <w:iCs/>
                                <w:color w:val="4D5765"/>
                                <w:szCs w:val="24"/>
                              </w:rPr>
                              <w:t>modifier/ajouter</w:t>
                            </w:r>
                            <w:r w:rsidR="00BA540A" w:rsidRPr="00712493">
                              <w:rPr>
                                <w:iCs/>
                                <w:color w:val="4D5765"/>
                                <w:szCs w:val="24"/>
                              </w:rPr>
                              <w:t xml:space="preserve"> les informations </w:t>
                            </w:r>
                            <w:r w:rsidR="00450287">
                              <w:rPr>
                                <w:iCs/>
                                <w:color w:val="4D5765"/>
                                <w:szCs w:val="24"/>
                              </w:rPr>
                              <w:t>manquantes/</w:t>
                            </w:r>
                            <w:r w:rsidR="00BA540A" w:rsidRPr="00712493">
                              <w:rPr>
                                <w:iCs/>
                                <w:color w:val="4D5765"/>
                                <w:szCs w:val="24"/>
                              </w:rPr>
                              <w:t>incorrectes.</w:t>
                            </w:r>
                          </w:p>
                          <w:p w14:paraId="6B88B827" w14:textId="77777777" w:rsidR="00BA540A" w:rsidRPr="00B6141A" w:rsidRDefault="00BA540A" w:rsidP="00D13047">
                            <w:pPr>
                              <w:rPr>
                                <w:iCs/>
                                <w:color w:val="4D5765"/>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37B7AD" id="_x0000_s1048" style="position:absolute;left:0;text-align:left;margin-left:103pt;margin-top:74.75pt;width:437.4pt;height:118.15pt;z-index:-2515251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" filled="f" strokecolor="#4d5765" strokeweight="1.5pt">
                <v:stroke joinstyle="miter"/>
                <v:textbox>
                  <w:txbxContent>
                    <w:p w14:paraId="2EFC228E" w14:textId="1F691798" w:rsidR="00BA540A" w:rsidRPr="00997CD0" w:rsidRDefault="00BA540A" w:rsidP="00D13047">
                      <w:pPr>
                        <w:jc w:val="center"/>
                        <w:rPr>
                          <w:b/>
                          <w:iCs/>
                          <w:color w:val="4D5765"/>
                          <w:sz w:val="44"/>
                          <w:szCs w:val="44"/>
                        </w:rPr>
                      </w:pPr>
                      <w:r w:rsidRPr="00997CD0">
                        <w:rPr>
                          <w:b/>
                          <w:iCs/>
                          <w:smallCaps/>
                          <w:color w:val="4D5765"/>
                          <w:sz w:val="44"/>
                          <w:szCs w:val="44"/>
                        </w:rPr>
                        <w:t xml:space="preserve">- </w:t>
                      </w:r>
                      <w:r w:rsidR="006E7210">
                        <w:rPr>
                          <w:b/>
                          <w:iCs/>
                          <w:smallCaps/>
                          <w:color w:val="4D5765"/>
                          <w:sz w:val="44"/>
                          <w:szCs w:val="44"/>
                        </w:rPr>
                        <w:t>A</w:t>
                      </w:r>
                      <w:r w:rsidRPr="00997CD0">
                        <w:rPr>
                          <w:b/>
                          <w:iCs/>
                          <w:smallCaps/>
                          <w:color w:val="4D5765"/>
                          <w:sz w:val="44"/>
                          <w:szCs w:val="44"/>
                        </w:rPr>
                        <w:t>ttention -</w:t>
                      </w:r>
                    </w:p>
                    <w:p w14:paraId="19C667CC" w14:textId="0441C4DA" w:rsidR="00BA540A" w:rsidRDefault="00225E00" w:rsidP="00D13047">
                      <w:pPr>
                        <w:rPr>
                          <w:b/>
                          <w:iCs/>
                          <w:color w:val="4D5765"/>
                          <w:szCs w:val="24"/>
                        </w:rPr>
                      </w:pPr>
                      <w:r>
                        <w:rPr>
                          <w:iCs/>
                          <w:color w:val="4D5765"/>
                          <w:szCs w:val="24"/>
                        </w:rPr>
                        <w:t>A</w:t>
                      </w:r>
                      <w:r w:rsidR="00BA540A" w:rsidRPr="00712493">
                        <w:rPr>
                          <w:iCs/>
                          <w:color w:val="4D5765"/>
                          <w:szCs w:val="24"/>
                        </w:rPr>
                        <w:t>u moment de signer l’</w:t>
                      </w:r>
                      <w:r>
                        <w:rPr>
                          <w:iCs/>
                          <w:color w:val="4D5765"/>
                          <w:szCs w:val="24"/>
                        </w:rPr>
                        <w:t>A</w:t>
                      </w:r>
                      <w:r w:rsidR="00BA540A" w:rsidRPr="00712493">
                        <w:rPr>
                          <w:iCs/>
                          <w:color w:val="4D5765"/>
                          <w:szCs w:val="24"/>
                        </w:rPr>
                        <w:t>cte de présentation, le système effectuera un</w:t>
                      </w:r>
                      <w:r w:rsidR="00450287">
                        <w:rPr>
                          <w:iCs/>
                          <w:color w:val="4D5765"/>
                          <w:szCs w:val="24"/>
                        </w:rPr>
                        <w:t xml:space="preserve"> premier</w:t>
                      </w:r>
                      <w:r w:rsidR="00BA540A" w:rsidRPr="00712493">
                        <w:rPr>
                          <w:iCs/>
                          <w:color w:val="4D5765"/>
                          <w:szCs w:val="24"/>
                        </w:rPr>
                        <w:t xml:space="preserve"> </w:t>
                      </w:r>
                      <w:r w:rsidR="00BA540A" w:rsidRPr="00997CD0">
                        <w:rPr>
                          <w:b/>
                          <w:iCs/>
                          <w:color w:val="4D5765"/>
                          <w:szCs w:val="24"/>
                        </w:rPr>
                        <w:t>contrôle</w:t>
                      </w:r>
                      <w:r w:rsidR="00BA540A" w:rsidRPr="00712493">
                        <w:rPr>
                          <w:iCs/>
                          <w:color w:val="4D5765"/>
                          <w:szCs w:val="24"/>
                        </w:rPr>
                        <w:t xml:space="preserve"> de base sur les </w:t>
                      </w:r>
                      <w:r w:rsidR="00BA540A" w:rsidRPr="00997CD0">
                        <w:rPr>
                          <w:b/>
                          <w:iCs/>
                          <w:color w:val="4D5765"/>
                          <w:szCs w:val="24"/>
                        </w:rPr>
                        <w:t>informations</w:t>
                      </w:r>
                      <w:r w:rsidR="00BA540A" w:rsidRPr="00712493">
                        <w:rPr>
                          <w:iCs/>
                          <w:color w:val="4D5765"/>
                          <w:szCs w:val="24"/>
                        </w:rPr>
                        <w:t xml:space="preserve"> encodées par le déposant. Si des erreurs sont constatées (âge d’un candidat incorrect, double candidature, nombre de candidats incorrect, règles de parité non respectées), le système vous affichera un </w:t>
                      </w:r>
                      <w:r w:rsidR="00BA540A" w:rsidRPr="00997CD0">
                        <w:rPr>
                          <w:b/>
                          <w:iCs/>
                          <w:color w:val="4D5765"/>
                          <w:szCs w:val="24"/>
                        </w:rPr>
                        <w:t>message</w:t>
                      </w:r>
                      <w:r w:rsidR="00BA540A" w:rsidRPr="00712493">
                        <w:rPr>
                          <w:iCs/>
                          <w:color w:val="4D5765"/>
                          <w:szCs w:val="24"/>
                        </w:rPr>
                        <w:t xml:space="preserve"> et vous invitera </w:t>
                      </w:r>
                      <w:r>
                        <w:rPr>
                          <w:iCs/>
                          <w:color w:val="4D5765"/>
                          <w:szCs w:val="24"/>
                        </w:rPr>
                        <w:t>à</w:t>
                      </w:r>
                      <w:r w:rsidR="00BA540A" w:rsidRPr="00712493">
                        <w:rPr>
                          <w:iCs/>
                          <w:color w:val="4D5765"/>
                          <w:szCs w:val="24"/>
                        </w:rPr>
                        <w:t xml:space="preserve"> </w:t>
                      </w:r>
                      <w:r w:rsidR="00BA540A" w:rsidRPr="00997CD0">
                        <w:rPr>
                          <w:b/>
                          <w:iCs/>
                          <w:color w:val="4D5765"/>
                          <w:szCs w:val="24"/>
                        </w:rPr>
                        <w:t>modifier/ajouter</w:t>
                      </w:r>
                      <w:r w:rsidR="00BA540A" w:rsidRPr="00712493">
                        <w:rPr>
                          <w:iCs/>
                          <w:color w:val="4D5765"/>
                          <w:szCs w:val="24"/>
                        </w:rPr>
                        <w:t xml:space="preserve"> les informations </w:t>
                      </w:r>
                      <w:r w:rsidR="00450287">
                        <w:rPr>
                          <w:iCs/>
                          <w:color w:val="4D5765"/>
                          <w:szCs w:val="24"/>
                        </w:rPr>
                        <w:t>manquantes/</w:t>
                      </w:r>
                      <w:r w:rsidR="00BA540A" w:rsidRPr="00712493">
                        <w:rPr>
                          <w:iCs/>
                          <w:color w:val="4D5765"/>
                          <w:szCs w:val="24"/>
                        </w:rPr>
                        <w:t>incorrectes.</w:t>
                      </w:r>
                    </w:p>
                    <w:p w14:paraId="6B88B827" w14:textId="77777777" w:rsidR="00BA540A" w:rsidRPr="00B6141A" w:rsidRDefault="00BA540A" w:rsidP="00D13047">
                      <w:pPr>
                        <w:rPr>
                          <w:iCs/>
                          <w:color w:val="4D5765"/>
                          <w:sz w:val="24"/>
                        </w:rPr>
                      </w:pPr>
                    </w:p>
                  </w:txbxContent>
                </v:textbox>
                <w10:wrap type="tight" anchorx="page"/>
              </v:roundrect>
            </w:pict>
          </mc:Fallback>
        </mc:AlternateContent>
      </w:r>
      <w:r w:rsidR="000842CC" w:rsidRPr="000842CC">
        <w:t xml:space="preserve">Lorsque tous </w:t>
      </w:r>
      <w:r w:rsidR="000842CC">
        <w:t xml:space="preserve">les candidats sont </w:t>
      </w:r>
      <w:r w:rsidR="002B7607">
        <w:t>introduits</w:t>
      </w:r>
      <w:r w:rsidR="00DF12C4">
        <w:t xml:space="preserve"> et que l’acte de présentation est c</w:t>
      </w:r>
      <w:r w:rsidR="004C3F2E">
        <w:t>omplet</w:t>
      </w:r>
      <w:r w:rsidR="002B7607">
        <w:t xml:space="preserve"> et correct</w:t>
      </w:r>
      <w:r w:rsidR="004C3F2E">
        <w:t>, cliquez sur le bouton ‘</w:t>
      </w:r>
      <w:r w:rsidR="00DF12C4" w:rsidRPr="00DF12C4">
        <w:rPr>
          <w:b/>
          <w:i/>
        </w:rPr>
        <w:t>Signer l’acte de dépôt</w:t>
      </w:r>
      <w:r w:rsidR="004C3F2E">
        <w:t>’</w:t>
      </w:r>
      <w:r w:rsidR="00DE75D7">
        <w:t>. Une fenêtre s’ouvrira avec deux boxes de texte concernant la déclaration de présentation et d’</w:t>
      </w:r>
      <w:r w:rsidR="00DE75D7" w:rsidRPr="00DE75D7">
        <w:rPr>
          <w:b/>
        </w:rPr>
        <w:t>acception</w:t>
      </w:r>
      <w:r w:rsidR="00DE75D7">
        <w:t xml:space="preserve"> des candidats d’une liste. Vous avez la possibilité </w:t>
      </w:r>
      <w:bookmarkStart w:id="44" w:name="_Hlk506388923"/>
      <w:r w:rsidR="00DE75D7">
        <w:t xml:space="preserve">d’éditer et compléter librement cette </w:t>
      </w:r>
      <w:r w:rsidR="00DE75D7" w:rsidRPr="00DE75D7">
        <w:rPr>
          <w:b/>
        </w:rPr>
        <w:t>annexe</w:t>
      </w:r>
      <w:r w:rsidR="00DE75D7">
        <w:t xml:space="preserve"> qui figurera sur votre acte de présentation.</w:t>
      </w:r>
      <w:bookmarkEnd w:id="44"/>
      <w:r w:rsidR="00DE75D7">
        <w:t xml:space="preserve"> </w:t>
      </w:r>
      <w:r w:rsidR="00B3060D">
        <w:t xml:space="preserve">Vous devez ensuite compléter le champ lié </w:t>
      </w:r>
      <w:r w:rsidR="00225E00">
        <w:t>à</w:t>
      </w:r>
      <w:r w:rsidR="00B3060D">
        <w:t xml:space="preserve"> la signature </w:t>
      </w:r>
      <w:r w:rsidR="00B3060D">
        <w:rPr>
          <w:b/>
        </w:rPr>
        <w:t>‘</w:t>
      </w:r>
      <w:r w:rsidR="00B3060D" w:rsidRPr="00B6429A">
        <w:rPr>
          <w:b/>
          <w:i/>
        </w:rPr>
        <w:t xml:space="preserve">Fait </w:t>
      </w:r>
      <w:r w:rsidR="00225E00">
        <w:rPr>
          <w:b/>
          <w:i/>
        </w:rPr>
        <w:t>à</w:t>
      </w:r>
      <w:r w:rsidR="00B3060D" w:rsidRPr="00B6429A">
        <w:rPr>
          <w:b/>
          <w:i/>
        </w:rPr>
        <w:t> :</w:t>
      </w:r>
      <w:r w:rsidR="00B3060D">
        <w:rPr>
          <w:b/>
          <w:i/>
        </w:rPr>
        <w:t xml:space="preserve"> </w:t>
      </w:r>
      <w:r w:rsidR="00B3060D">
        <w:t>’</w:t>
      </w:r>
    </w:p>
    <w:p w14:paraId="4E59D4D4" w14:textId="26C02BE7" w:rsidR="00B3060D" w:rsidRDefault="00F313B7" w:rsidP="00B3060D">
      <w:pPr>
        <w:ind w:left="-993"/>
      </w:pPr>
      <w:r>
        <w:rPr>
          <w:noProof/>
        </w:rPr>
        <w:drawing>
          <wp:anchor distT="0" distB="0" distL="114300" distR="114300" simplePos="0" relativeHeight="251797504" behindDoc="0" locked="0" layoutInCell="1" allowOverlap="1" wp14:anchorId="7FAFA36D" wp14:editId="633B96D5">
            <wp:simplePos x="0" y="0"/>
            <wp:positionH relativeFrom="column">
              <wp:posOffset>-619760</wp:posOffset>
            </wp:positionH>
            <wp:positionV relativeFrom="paragraph">
              <wp:posOffset>2481700</wp:posOffset>
            </wp:positionV>
            <wp:extent cx="5250180" cy="3869690"/>
            <wp:effectExtent l="0" t="0" r="762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250180" cy="3869690"/>
                    </a:xfrm>
                    <a:prstGeom prst="rect">
                      <a:avLst/>
                    </a:prstGeom>
                  </pic:spPr>
                </pic:pic>
              </a:graphicData>
            </a:graphic>
            <wp14:sizeRelH relativeFrom="margin">
              <wp14:pctWidth>0</wp14:pctWidth>
            </wp14:sizeRelH>
            <wp14:sizeRelV relativeFrom="margin">
              <wp14:pctHeight>0</wp14:pctHeight>
            </wp14:sizeRelV>
          </wp:anchor>
        </w:drawing>
      </w:r>
      <w:r w:rsidR="00B3060D">
        <w:t xml:space="preserve">Une fois ces </w:t>
      </w:r>
      <w:r w:rsidR="00303B31">
        <w:t>informations complétées</w:t>
      </w:r>
      <w:r w:rsidR="00B3060D">
        <w:t>, vous pouvez ‘</w:t>
      </w:r>
      <w:r w:rsidR="00B3060D" w:rsidRPr="001C22D3">
        <w:rPr>
          <w:b/>
          <w:i/>
        </w:rPr>
        <w:t>enregistrer’</w:t>
      </w:r>
      <w:r w:rsidR="00B3060D">
        <w:t>, ‘</w:t>
      </w:r>
      <w:r w:rsidR="00B3060D" w:rsidRPr="001C22D3">
        <w:rPr>
          <w:b/>
          <w:i/>
        </w:rPr>
        <w:t>prévisualiser’</w:t>
      </w:r>
      <w:r w:rsidR="00B3060D">
        <w:t xml:space="preserve"> ou ‘</w:t>
      </w:r>
      <w:r w:rsidR="00B3060D" w:rsidRPr="001C22D3">
        <w:rPr>
          <w:b/>
          <w:i/>
        </w:rPr>
        <w:t>signer’</w:t>
      </w:r>
      <w:r w:rsidR="00B3060D">
        <w:t xml:space="preserve"> l’acte de dépôt. En cliquant sur ‘</w:t>
      </w:r>
      <w:r w:rsidR="00B3060D" w:rsidRPr="00BF5906">
        <w:rPr>
          <w:b/>
          <w:i/>
        </w:rPr>
        <w:t>Prévisualiser</w:t>
      </w:r>
      <w:r w:rsidR="00B3060D" w:rsidRPr="001C22D3">
        <w:rPr>
          <w:b/>
        </w:rPr>
        <w:t>’</w:t>
      </w:r>
      <w:r w:rsidR="00B3060D">
        <w:t xml:space="preserve">, vous aurez accès </w:t>
      </w:r>
      <w:r w:rsidR="00225E00">
        <w:t>à</w:t>
      </w:r>
      <w:r w:rsidR="00B3060D">
        <w:t xml:space="preserve"> une version PDF brouillon (</w:t>
      </w:r>
      <w:r w:rsidR="00B3060D" w:rsidRPr="00FD41D7">
        <w:rPr>
          <w:i/>
        </w:rPr>
        <w:t>Draft</w:t>
      </w:r>
      <w:r w:rsidR="00303B31">
        <w:t>) de votre a</w:t>
      </w:r>
      <w:r w:rsidR="00B3060D">
        <w:t xml:space="preserve">cte de dépôt. Cette version n’a aucune valeur tant qu’elle n’a pas été </w:t>
      </w:r>
      <w:r w:rsidR="00B3060D" w:rsidRPr="00450287">
        <w:rPr>
          <w:b/>
        </w:rPr>
        <w:t>signée électroniquement.</w:t>
      </w:r>
      <w:r w:rsidR="00B3060D">
        <w:t xml:space="preserve"> </w:t>
      </w:r>
    </w:p>
    <w:p w14:paraId="0E8C4143" w14:textId="77777777" w:rsidR="00F313B7" w:rsidRDefault="00F313B7" w:rsidP="00F313B7">
      <w:r>
        <w:br w:type="page"/>
      </w:r>
    </w:p>
    <w:p w14:paraId="579A4899" w14:textId="1DC7A186" w:rsidR="00273274" w:rsidRPr="00BA540A" w:rsidRDefault="00313D15" w:rsidP="00CE4CB5">
      <w:pPr>
        <w:pStyle w:val="Titre3"/>
      </w:pPr>
      <w:bookmarkStart w:id="45" w:name="_Toc518374898"/>
      <w:r>
        <w:lastRenderedPageBreak/>
        <w:t>Signer électroniquement l’acte de dépôt</w:t>
      </w:r>
      <w:bookmarkEnd w:id="45"/>
    </w:p>
    <w:p w14:paraId="7A8E88AE" w14:textId="2CED2FC1" w:rsidR="00B65C71" w:rsidRPr="00B65C71" w:rsidRDefault="00F313B7" w:rsidP="00B3060D">
      <w:pPr>
        <w:ind w:left="-993"/>
      </w:pPr>
      <w:r>
        <w:rPr>
          <w:noProof/>
        </w:rPr>
        <mc:AlternateContent>
          <mc:Choice Requires="wpg">
            <w:drawing>
              <wp:anchor distT="0" distB="0" distL="114300" distR="114300" simplePos="0" relativeHeight="251743232" behindDoc="0" locked="0" layoutInCell="1" allowOverlap="1" wp14:anchorId="224DC300" wp14:editId="01AE745D">
                <wp:simplePos x="0" y="0"/>
                <wp:positionH relativeFrom="column">
                  <wp:posOffset>-560417</wp:posOffset>
                </wp:positionH>
                <wp:positionV relativeFrom="paragraph">
                  <wp:posOffset>803107</wp:posOffset>
                </wp:positionV>
                <wp:extent cx="5198745" cy="3648710"/>
                <wp:effectExtent l="0" t="0" r="1905" b="8890"/>
                <wp:wrapTopAndBottom/>
                <wp:docPr id="291" name="Groupe 291"/>
                <wp:cNvGraphicFramePr/>
                <a:graphic xmlns:a="http://schemas.openxmlformats.org/drawingml/2006/main">
                  <a:graphicData uri="http://schemas.microsoft.com/office/word/2010/wordprocessingGroup">
                    <wpg:wgp>
                      <wpg:cNvGrpSpPr/>
                      <wpg:grpSpPr>
                        <a:xfrm>
                          <a:off x="0" y="0"/>
                          <a:ext cx="5198745" cy="3648710"/>
                          <a:chOff x="0" y="0"/>
                          <a:chExt cx="5198745" cy="3648710"/>
                        </a:xfrm>
                      </wpg:grpSpPr>
                      <pic:pic xmlns:pic="http://schemas.openxmlformats.org/drawingml/2006/picture">
                        <pic:nvPicPr>
                          <pic:cNvPr id="328" name="Image 32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198745" cy="3648710"/>
                          </a:xfrm>
                          <a:prstGeom prst="rect">
                            <a:avLst/>
                          </a:prstGeom>
                        </pic:spPr>
                      </pic:pic>
                      <wps:wsp>
                        <wps:cNvPr id="329" name="Rectangle : coins arrondis 329"/>
                        <wps:cNvSpPr/>
                        <wps:spPr>
                          <a:xfrm>
                            <a:off x="51758" y="534838"/>
                            <a:ext cx="974725" cy="224155"/>
                          </a:xfrm>
                          <a:prstGeom prst="roundRect">
                            <a:avLst/>
                          </a:prstGeom>
                          <a:noFill/>
                          <a:ln w="190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D88936" id="Groupe 291" o:spid="_x0000_s1026" style="position:absolute;margin-left:-44.15pt;margin-top:63.25pt;width:409.35pt;height:287.3pt;z-index:251743232" coordsize="51987,364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">
                <v:shape id="Image 328" o:spid="_x0000_s1027" type="#_x0000_t75" style="position:absolute;width:51987;height:3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">
                  <v:imagedata r:id="rId46" o:title=""/>
                </v:shape>
                <v:roundrect id="Rectangle : coins arrondis 329" o:spid="_x0000_s1028" style="position:absolute;left:517;top:5348;width:9747;height:2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" filled="f" strokecolor="#ffc000" strokeweight="1.5pt">
                  <v:stroke joinstyle="miter"/>
                </v:roundrect>
                <w10:wrap type="topAndBottom"/>
              </v:group>
            </w:pict>
          </mc:Fallback>
        </mc:AlternateContent>
      </w:r>
      <w:r w:rsidR="00273274">
        <w:t>P</w:t>
      </w:r>
      <w:r w:rsidR="00242FB5">
        <w:t>our signer l’a</w:t>
      </w:r>
      <w:r w:rsidR="002D0243">
        <w:t>cte de dépôt, vous êtes redirigé</w:t>
      </w:r>
      <w:r w:rsidR="00242FB5">
        <w:t xml:space="preserve"> automatiquement vers la plateforme en ligne</w:t>
      </w:r>
      <w:r w:rsidR="00450287">
        <w:t xml:space="preserve"> sécurisée</w:t>
      </w:r>
      <w:r w:rsidR="00242FB5">
        <w:t xml:space="preserve"> </w:t>
      </w:r>
      <w:r w:rsidR="00242FB5" w:rsidRPr="004C3F2E">
        <w:rPr>
          <w:i/>
        </w:rPr>
        <w:t>e-contract.be</w:t>
      </w:r>
      <w:r w:rsidR="00242FB5">
        <w:t xml:space="preserve">. La page affichée vous permettra de signer </w:t>
      </w:r>
      <w:r w:rsidR="00242FB5" w:rsidRPr="00242FB5">
        <w:rPr>
          <w:b/>
        </w:rPr>
        <w:t>l’acte de dépôt</w:t>
      </w:r>
      <w:r w:rsidR="00242FB5">
        <w:t xml:space="preserve"> grâce </w:t>
      </w:r>
      <w:r w:rsidR="00225E00">
        <w:t>à</w:t>
      </w:r>
      <w:r w:rsidR="00242FB5">
        <w:t xml:space="preserve"> votre </w:t>
      </w:r>
      <w:proofErr w:type="spellStart"/>
      <w:r w:rsidR="00242FB5" w:rsidRPr="00242FB5">
        <w:rPr>
          <w:b/>
        </w:rPr>
        <w:t>eID</w:t>
      </w:r>
      <w:proofErr w:type="spellEnd"/>
      <w:r>
        <w:t xml:space="preserve">. </w:t>
      </w:r>
      <w:r w:rsidR="00225E00">
        <w:t>A</w:t>
      </w:r>
      <w:r w:rsidR="00242FB5">
        <w:t xml:space="preserve">fin de finaliser cette étape, vous devez insérer votre carte </w:t>
      </w:r>
      <w:proofErr w:type="spellStart"/>
      <w:r w:rsidR="00242FB5">
        <w:t>eID</w:t>
      </w:r>
      <w:proofErr w:type="spellEnd"/>
      <w:r w:rsidR="00242FB5">
        <w:t xml:space="preserve"> dans le lecteur et cliquez sur </w:t>
      </w:r>
      <w:r w:rsidR="004C3F2E">
        <w:t>‘</w:t>
      </w:r>
      <w:r w:rsidR="00242FB5" w:rsidRPr="00242FB5">
        <w:rPr>
          <w:b/>
          <w:i/>
        </w:rPr>
        <w:t>Signer</w:t>
      </w:r>
      <w:r w:rsidR="004C3F2E">
        <w:t>’</w:t>
      </w:r>
      <w:r w:rsidR="00242FB5">
        <w:t xml:space="preserve">. Cliquez sur </w:t>
      </w:r>
      <w:r w:rsidR="00273274" w:rsidRPr="00273274">
        <w:rPr>
          <w:b/>
        </w:rPr>
        <w:t>‘</w:t>
      </w:r>
      <w:r w:rsidR="00225E00">
        <w:rPr>
          <w:b/>
        </w:rPr>
        <w:t>A</w:t>
      </w:r>
      <w:r w:rsidR="00242FB5" w:rsidRPr="00273274">
        <w:rPr>
          <w:b/>
        </w:rPr>
        <w:t>nnuler</w:t>
      </w:r>
      <w:r w:rsidR="00273274" w:rsidRPr="00273274">
        <w:rPr>
          <w:b/>
        </w:rPr>
        <w:t>’</w:t>
      </w:r>
      <w:r w:rsidR="00242FB5">
        <w:t xml:space="preserve"> si vous souhaitez revenir en arrière et </w:t>
      </w:r>
      <w:r w:rsidR="00242FB5" w:rsidRPr="00242FB5">
        <w:rPr>
          <w:b/>
        </w:rPr>
        <w:t>modifier</w:t>
      </w:r>
      <w:r w:rsidR="00242FB5">
        <w:t xml:space="preserve"> votre dépôt.</w:t>
      </w:r>
    </w:p>
    <w:p w14:paraId="0D0F4595" w14:textId="30F87498" w:rsidR="004C3F2E" w:rsidRDefault="004C3F2E" w:rsidP="004C3F2E"/>
    <w:bookmarkStart w:id="46" w:name="_Hlk507580371"/>
    <w:p w14:paraId="763450CD" w14:textId="166B2553" w:rsidR="004C3F2E" w:rsidRDefault="00E93D55" w:rsidP="004C3F2E">
      <w:pPr>
        <w:ind w:left="-993"/>
      </w:pPr>
      <w:r>
        <w:rPr>
          <w:rFonts w:ascii="Arial Black" w:hAnsi="Arial Black"/>
          <w:noProof/>
          <w:sz w:val="32"/>
        </w:rPr>
        <mc:AlternateContent>
          <mc:Choice Requires="wps">
            <w:drawing>
              <wp:anchor distT="0" distB="0" distL="114300" distR="114300" simplePos="0" relativeHeight="251781120" behindDoc="0" locked="0" layoutInCell="1" allowOverlap="1" wp14:anchorId="00E0110A" wp14:editId="1925FCBE">
                <wp:simplePos x="0" y="0"/>
                <wp:positionH relativeFrom="column">
                  <wp:posOffset>-420957</wp:posOffset>
                </wp:positionH>
                <wp:positionV relativeFrom="paragraph">
                  <wp:posOffset>1313503</wp:posOffset>
                </wp:positionV>
                <wp:extent cx="1311215" cy="219075"/>
                <wp:effectExtent l="0" t="0" r="22860" b="28575"/>
                <wp:wrapNone/>
                <wp:docPr id="292" name="Rectangle : coins arrondis 292"/>
                <wp:cNvGraphicFramePr/>
                <a:graphic xmlns:a="http://schemas.openxmlformats.org/drawingml/2006/main">
                  <a:graphicData uri="http://schemas.microsoft.com/office/word/2010/wordprocessingShape">
                    <wps:wsp>
                      <wps:cNvSpPr/>
                      <wps:spPr>
                        <a:xfrm>
                          <a:off x="0" y="0"/>
                          <a:ext cx="1311215" cy="219075"/>
                        </a:xfrm>
                        <a:prstGeom prst="roundRect">
                          <a:avLst/>
                        </a:prstGeom>
                        <a:noFill/>
                        <a:ln w="19050">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FF61D" id="Rectangle : coins arrondis 292" o:spid="_x0000_s1026" style="position:absolute;margin-left:-33.15pt;margin-top:103.45pt;width:103.25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" filled="f" strokecolor="#ffc000" strokeweight="1.5pt">
                <v:stroke joinstyle="miter"/>
              </v:roundrect>
            </w:pict>
          </mc:Fallback>
        </mc:AlternateContent>
      </w:r>
      <w:r>
        <w:rPr>
          <w:noProof/>
        </w:rPr>
        <w:drawing>
          <wp:anchor distT="0" distB="0" distL="114300" distR="114300" simplePos="0" relativeHeight="251780096" behindDoc="0" locked="0" layoutInCell="1" allowOverlap="1" wp14:anchorId="57F51072" wp14:editId="43B6FCEB">
            <wp:simplePos x="0" y="0"/>
            <wp:positionH relativeFrom="column">
              <wp:posOffset>-680720</wp:posOffset>
            </wp:positionH>
            <wp:positionV relativeFrom="paragraph">
              <wp:posOffset>847725</wp:posOffset>
            </wp:positionV>
            <wp:extent cx="5194300" cy="1189990"/>
            <wp:effectExtent l="0" t="0" r="6350" b="0"/>
            <wp:wrapTopAndBottom/>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8.jpg"/>
                    <pic:cNvPicPr/>
                  </pic:nvPicPr>
                  <pic:blipFill>
                    <a:blip r:embed="rId47">
                      <a:extLst>
                        <a:ext uri="{28A0092B-C50C-407E-A947-70E740481C1C}">
                          <a14:useLocalDpi xmlns:a14="http://schemas.microsoft.com/office/drawing/2010/main" val="0"/>
                        </a:ext>
                      </a:extLst>
                    </a:blip>
                    <a:stretch>
                      <a:fillRect/>
                    </a:stretch>
                  </pic:blipFill>
                  <pic:spPr>
                    <a:xfrm>
                      <a:off x="0" y="0"/>
                      <a:ext cx="5194300" cy="1189990"/>
                    </a:xfrm>
                    <a:prstGeom prst="rect">
                      <a:avLst/>
                    </a:prstGeom>
                  </pic:spPr>
                </pic:pic>
              </a:graphicData>
            </a:graphic>
            <wp14:sizeRelH relativeFrom="page">
              <wp14:pctWidth>0</wp14:pctWidth>
            </wp14:sizeRelH>
            <wp14:sizeRelV relativeFrom="page">
              <wp14:pctHeight>0</wp14:pctHeight>
            </wp14:sizeRelV>
          </wp:anchor>
        </w:drawing>
      </w:r>
      <w:r w:rsidR="004C3F2E">
        <w:t xml:space="preserve">Une fois que vous avez lancé la signature, l’application vous demandera votre </w:t>
      </w:r>
      <w:r w:rsidR="004C3F2E" w:rsidRPr="00232F4C">
        <w:rPr>
          <w:b/>
        </w:rPr>
        <w:t>code PIN</w:t>
      </w:r>
      <w:r w:rsidR="004C3F2E">
        <w:t xml:space="preserve"> </w:t>
      </w:r>
      <w:proofErr w:type="spellStart"/>
      <w:r w:rsidR="004C3F2E" w:rsidRPr="00232F4C">
        <w:rPr>
          <w:b/>
        </w:rPr>
        <w:t>eID</w:t>
      </w:r>
      <w:proofErr w:type="spellEnd"/>
      <w:r w:rsidR="004C3F2E">
        <w:t xml:space="preserve"> et chargera ensuite l’acte de dépôt signé dans votre </w:t>
      </w:r>
      <w:r w:rsidR="004C3F2E" w:rsidRPr="00232F4C">
        <w:rPr>
          <w:b/>
        </w:rPr>
        <w:t>espace personnel</w:t>
      </w:r>
      <w:r w:rsidR="004C3F2E">
        <w:t xml:space="preserve">. Vous aurez alors la possibilité de le </w:t>
      </w:r>
      <w:r w:rsidR="004C3F2E" w:rsidRPr="00232F4C">
        <w:rPr>
          <w:b/>
        </w:rPr>
        <w:t>télécharger</w:t>
      </w:r>
      <w:r w:rsidR="004C3F2E">
        <w:t xml:space="preserve"> au format </w:t>
      </w:r>
      <w:r w:rsidR="004C3F2E" w:rsidRPr="00232F4C">
        <w:rPr>
          <w:b/>
        </w:rPr>
        <w:t>PDF</w:t>
      </w:r>
      <w:r w:rsidR="004C3F2E">
        <w:t xml:space="preserve">. </w:t>
      </w:r>
      <w:r w:rsidR="00225E00">
        <w:t>A</w:t>
      </w:r>
      <w:r w:rsidR="004C3F2E">
        <w:t xml:space="preserve">ttention, toute nouvelle </w:t>
      </w:r>
      <w:r w:rsidR="004C3F2E" w:rsidRPr="00232F4C">
        <w:rPr>
          <w:b/>
        </w:rPr>
        <w:t>modification</w:t>
      </w:r>
      <w:r w:rsidR="004C3F2E">
        <w:t xml:space="preserve"> des données de l’acte entrainera </w:t>
      </w:r>
      <w:r w:rsidR="004C3F2E" w:rsidRPr="00232F4C">
        <w:rPr>
          <w:b/>
        </w:rPr>
        <w:t>l’invalidité</w:t>
      </w:r>
      <w:r w:rsidR="004C3F2E">
        <w:t xml:space="preserve"> de l’acte précédemment signé</w:t>
      </w:r>
      <w:r>
        <w:t xml:space="preserve"> et</w:t>
      </w:r>
      <w:r w:rsidR="00D13047">
        <w:t xml:space="preserve"> qui</w:t>
      </w:r>
      <w:r>
        <w:t xml:space="preserve"> devra donc être signé</w:t>
      </w:r>
      <w:r w:rsidR="00C607F3">
        <w:t xml:space="preserve"> </w:t>
      </w:r>
      <w:r w:rsidR="00225E00">
        <w:t>à</w:t>
      </w:r>
      <w:r w:rsidR="00C607F3">
        <w:t xml:space="preserve"> nouveau</w:t>
      </w:r>
      <w:r w:rsidR="004C3F2E">
        <w:t>.</w:t>
      </w:r>
    </w:p>
    <w:bookmarkEnd w:id="46"/>
    <w:p w14:paraId="500CCD3F" w14:textId="72D66E76" w:rsidR="004C3F2E" w:rsidRDefault="004C3F2E" w:rsidP="004C3F2E">
      <w:pPr>
        <w:ind w:left="-993"/>
      </w:pPr>
    </w:p>
    <w:p w14:paraId="73D7FE1C" w14:textId="58365F15" w:rsidR="005D168B" w:rsidRPr="005D168B" w:rsidRDefault="004C3F2E" w:rsidP="00122A9A">
      <w:pPr>
        <w:ind w:left="-993"/>
      </w:pPr>
      <w:bookmarkStart w:id="47" w:name="_Hlk507580406"/>
      <w:r>
        <w:t>Une fois télécharg</w:t>
      </w:r>
      <w:r w:rsidR="00450287">
        <w:t>é</w:t>
      </w:r>
      <w:r>
        <w:t xml:space="preserve"> sur votre ordinateur, vous pourrez consulter et imprimer votre </w:t>
      </w:r>
      <w:r w:rsidR="00225E00" w:rsidRPr="00F313B7">
        <w:rPr>
          <w:b/>
        </w:rPr>
        <w:t>A</w:t>
      </w:r>
      <w:r w:rsidRPr="00C819BB">
        <w:rPr>
          <w:b/>
        </w:rPr>
        <w:t>cte de dépôt</w:t>
      </w:r>
      <w:r>
        <w:rPr>
          <w:b/>
        </w:rPr>
        <w:t xml:space="preserve"> </w:t>
      </w:r>
      <w:r w:rsidR="00225E00">
        <w:t>à</w:t>
      </w:r>
      <w:r>
        <w:t xml:space="preserve"> partir du fichier PDF.</w:t>
      </w:r>
      <w:bookmarkEnd w:id="13"/>
      <w:bookmarkEnd w:id="14"/>
      <w:bookmarkEnd w:id="15"/>
      <w:bookmarkEnd w:id="47"/>
    </w:p>
    <w:sectPr w:rsidR="005D168B" w:rsidRPr="005D168B" w:rsidSect="00C95923">
      <w:headerReference w:type="default" r:id="rId48"/>
      <w:footerReference w:type="default" r:id="rId49"/>
      <w:headerReference w:type="first" r:id="rId50"/>
      <w:type w:val="continuous"/>
      <w:pgSz w:w="12240" w:h="15840" w:code="1"/>
      <w:pgMar w:top="1800" w:right="1195" w:bottom="1440" w:left="3355" w:header="68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CB1B2" w14:textId="77777777" w:rsidR="00B65C71" w:rsidRDefault="00B65C71">
      <w:r>
        <w:separator/>
      </w:r>
    </w:p>
  </w:endnote>
  <w:endnote w:type="continuationSeparator" w:id="0">
    <w:p w14:paraId="3E0F024D" w14:textId="77777777" w:rsidR="00B65C71" w:rsidRDefault="00B6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21AAF" w14:textId="77777777" w:rsidR="00165E01" w:rsidRDefault="00165E01" w:rsidP="00F059C0">
    <w:pPr>
      <w:pStyle w:val="Pieddepage"/>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3B41A" w14:textId="1ED4223A" w:rsidR="00F059C0" w:rsidRDefault="00F059C0" w:rsidP="00F059C0">
    <w:pPr>
      <w:pStyle w:val="Pieddepage"/>
      <w:framePr w:w="782" w:h="465" w:hRule="exact" w:wrap="notBeside" w:vAnchor="text" w:hAnchor="page" w:x="5807" w:y="404"/>
      <w:rPr>
        <w:rStyle w:val="Numrodepage"/>
      </w:rPr>
    </w:pPr>
    <w:r>
      <w:rPr>
        <w:rStyle w:val="Numrodepage"/>
      </w:rPr>
      <w:fldChar w:fldCharType="begin"/>
    </w:r>
    <w:r>
      <w:rPr>
        <w:rStyle w:val="Numrodepage"/>
      </w:rPr>
      <w:instrText xml:space="preserve">PAGE  </w:instrText>
    </w:r>
    <w:r>
      <w:rPr>
        <w:rStyle w:val="Numrodepage"/>
      </w:rPr>
      <w:fldChar w:fldCharType="separate"/>
    </w:r>
    <w:r w:rsidR="00AF7892">
      <w:rPr>
        <w:rStyle w:val="Numrodepage"/>
        <w:noProof/>
      </w:rPr>
      <w:t>1</w:t>
    </w:r>
    <w:r>
      <w:rPr>
        <w:rStyle w:val="Numrodepage"/>
      </w:rPr>
      <w:fldChar w:fldCharType="end"/>
    </w:r>
  </w:p>
  <w:p w14:paraId="2E1ADD9B" w14:textId="0D995EBA" w:rsidR="00B65C71" w:rsidRPr="00F059C0" w:rsidRDefault="00B65C71" w:rsidP="00F059C0">
    <w:pPr>
      <w:pStyle w:val="Pieddepage"/>
      <w:pBdr>
        <w:top w:val="none" w:sz="0" w:space="0" w:color="auto"/>
      </w:pBdr>
      <w:rPr>
        <w:rStyle w:val="Numrodepage"/>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C50B3" w14:textId="77777777" w:rsidR="00B65C71" w:rsidRDefault="00B65C7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34E8E" w14:textId="3620F18F" w:rsidR="00B65C71" w:rsidRDefault="00B65C71" w:rsidP="00165E01">
    <w:pPr>
      <w:pStyle w:val="Pieddepage"/>
      <w:framePr w:w="782" w:h="465" w:hRule="exact" w:wrap="notBeside" w:vAnchor="text" w:hAnchor="page" w:x="5807" w:y="404"/>
      <w:rPr>
        <w:rStyle w:val="Numrodepage"/>
      </w:rPr>
    </w:pPr>
    <w:r>
      <w:rPr>
        <w:rStyle w:val="Numrodepage"/>
      </w:rPr>
      <w:fldChar w:fldCharType="begin"/>
    </w:r>
    <w:r>
      <w:rPr>
        <w:rStyle w:val="Numrodepage"/>
      </w:rPr>
      <w:instrText xml:space="preserve">PAGE  </w:instrText>
    </w:r>
    <w:r>
      <w:rPr>
        <w:rStyle w:val="Numrodepage"/>
      </w:rPr>
      <w:fldChar w:fldCharType="separate"/>
    </w:r>
    <w:r w:rsidR="00AF7892">
      <w:rPr>
        <w:rStyle w:val="Numrodepage"/>
        <w:noProof/>
      </w:rPr>
      <w:t>4</w:t>
    </w:r>
    <w:r>
      <w:rPr>
        <w:rStyle w:val="Numrodepage"/>
      </w:rPr>
      <w:fldChar w:fldCharType="end"/>
    </w:r>
  </w:p>
  <w:p w14:paraId="38394693" w14:textId="77777777" w:rsidR="00B65C71" w:rsidRDefault="00B65C71" w:rsidP="00165E01">
    <w:pPr>
      <w:pStyle w:val="Pieddepage"/>
      <w:pBdr>
        <w:top w:val="none" w:sz="0" w:space="0" w:color="auto"/>
      </w:pBd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19BE" w14:textId="28599E51" w:rsidR="00B65C71" w:rsidRDefault="00B65C71" w:rsidP="00D74F2F">
    <w:pPr>
      <w:pStyle w:val="Pieddepage"/>
      <w:framePr w:w="782" w:h="465" w:wrap="notBeside" w:vAnchor="text" w:hAnchor="page" w:x="5807" w:y="404"/>
      <w:rPr>
        <w:rStyle w:val="Numrodepage"/>
      </w:rPr>
    </w:pPr>
    <w:r>
      <w:rPr>
        <w:rStyle w:val="Numrodepage"/>
      </w:rPr>
      <w:fldChar w:fldCharType="begin"/>
    </w:r>
    <w:r>
      <w:rPr>
        <w:rStyle w:val="Numrodepage"/>
      </w:rPr>
      <w:instrText xml:space="preserve">PAGE  </w:instrText>
    </w:r>
    <w:r>
      <w:rPr>
        <w:rStyle w:val="Numrodepage"/>
      </w:rPr>
      <w:fldChar w:fldCharType="separate"/>
    </w:r>
    <w:r w:rsidR="00AF7892">
      <w:rPr>
        <w:rStyle w:val="Numrodepage"/>
        <w:noProof/>
      </w:rPr>
      <w:t>5</w:t>
    </w:r>
    <w:r>
      <w:rPr>
        <w:rStyle w:val="Numrodepage"/>
      </w:rPr>
      <w:fldChar w:fldCharType="end"/>
    </w:r>
  </w:p>
  <w:p w14:paraId="79147486" w14:textId="77777777" w:rsidR="00B65C71" w:rsidRDefault="00B65C71" w:rsidP="00D74F2F">
    <w:pPr>
      <w:pStyle w:val="Pieddepage"/>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9C60" w14:textId="6DA68B0F" w:rsidR="00B65C71" w:rsidRDefault="00B65C71" w:rsidP="00F059C0">
    <w:pPr>
      <w:pStyle w:val="Pieddepage"/>
      <w:framePr w:w="782" w:h="465" w:wrap="notBeside" w:vAnchor="text" w:hAnchor="page" w:x="5807" w:y="404"/>
      <w:rPr>
        <w:rStyle w:val="Numrodepage"/>
      </w:rPr>
    </w:pPr>
    <w:r>
      <w:rPr>
        <w:rStyle w:val="Numrodepage"/>
      </w:rPr>
      <w:fldChar w:fldCharType="begin"/>
    </w:r>
    <w:r>
      <w:rPr>
        <w:rStyle w:val="Numrodepage"/>
      </w:rPr>
      <w:instrText xml:space="preserve">PAGE  </w:instrText>
    </w:r>
    <w:r>
      <w:rPr>
        <w:rStyle w:val="Numrodepage"/>
      </w:rPr>
      <w:fldChar w:fldCharType="separate"/>
    </w:r>
    <w:r w:rsidR="00AF7892">
      <w:rPr>
        <w:rStyle w:val="Numrodepage"/>
        <w:noProof/>
      </w:rPr>
      <w:t>12</w:t>
    </w:r>
    <w:r>
      <w:rPr>
        <w:rStyle w:val="Numrodepage"/>
      </w:rPr>
      <w:fldChar w:fldCharType="end"/>
    </w:r>
  </w:p>
  <w:p w14:paraId="758AE3FE" w14:textId="77777777" w:rsidR="00B65C71" w:rsidRDefault="00B65C71" w:rsidP="00165E01">
    <w:pPr>
      <w:pStyle w:val="Pieddepage"/>
      <w:pBdr>
        <w:top w:val="none" w:sz="0" w:space="0" w:color="auto"/>
      </w:pBd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92E4A" w14:textId="77777777" w:rsidR="00B65C71" w:rsidRDefault="00B65C71">
      <w:r>
        <w:separator/>
      </w:r>
    </w:p>
  </w:footnote>
  <w:footnote w:type="continuationSeparator" w:id="0">
    <w:p w14:paraId="71A8A3F1" w14:textId="77777777" w:rsidR="00B65C71" w:rsidRDefault="00B65C71">
      <w:r>
        <w:continuationSeparator/>
      </w:r>
    </w:p>
  </w:footnote>
  <w:footnote w:id="1">
    <w:p w14:paraId="4E9F7C19" w14:textId="08270051" w:rsidR="00314A5D" w:rsidRDefault="00314A5D" w:rsidP="00314A5D">
      <w:pPr>
        <w:pStyle w:val="Notedebasdepage"/>
        <w:ind w:left="-993"/>
      </w:pPr>
      <w:r>
        <w:rPr>
          <w:rStyle w:val="Appelnotedebasdep"/>
        </w:rPr>
        <w:footnoteRef/>
      </w:r>
      <w:r>
        <w:t xml:space="preserve"> Voir à ce propos Annexe 1 – Listes des entités RWA</w:t>
      </w:r>
    </w:p>
  </w:footnote>
  <w:footnote w:id="2">
    <w:p w14:paraId="2A20DE9C" w14:textId="79EA2DF1" w:rsidR="005A74D9" w:rsidRDefault="005A74D9" w:rsidP="00D25504">
      <w:pPr>
        <w:pStyle w:val="Notedebasdepage"/>
        <w:ind w:left="-1276"/>
      </w:pPr>
      <w:r>
        <w:rPr>
          <w:rStyle w:val="Appelnotedebasdep"/>
        </w:rPr>
        <w:footnoteRef/>
      </w:r>
      <w:r>
        <w:t> </w:t>
      </w:r>
      <w:r w:rsidR="002A6FCE">
        <w:t>Les différentes</w:t>
      </w:r>
      <w:r>
        <w:t xml:space="preserve"> listes pour les </w:t>
      </w:r>
      <w:r w:rsidRPr="00FD7386">
        <w:t xml:space="preserve">élections </w:t>
      </w:r>
      <w:r w:rsidR="002A6FCE">
        <w:t xml:space="preserve">communales et provinciales </w:t>
      </w:r>
      <w:r w:rsidR="00147942">
        <w:t>se voient attribuer</w:t>
      </w:r>
      <w:r>
        <w:t xml:space="preserve"> un numéro par tirage au sort.</w:t>
      </w:r>
    </w:p>
  </w:footnote>
  <w:footnote w:id="3">
    <w:p w14:paraId="26BE2897" w14:textId="77777777" w:rsidR="00796F6C" w:rsidRDefault="00796F6C" w:rsidP="004471D3">
      <w:pPr>
        <w:pStyle w:val="Notedebasdepage"/>
        <w:ind w:left="-993"/>
      </w:pPr>
      <w:r>
        <w:rPr>
          <w:rStyle w:val="Appelnotedebasdep"/>
        </w:rPr>
        <w:footnoteRef/>
      </w:r>
      <w:r>
        <w:t xml:space="preserve"> Format informatique tabulaire dont les données sont séparées par un point-virgule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E5264" w14:textId="108EC32D" w:rsidR="00B65C71" w:rsidRPr="004E68D2" w:rsidRDefault="00B65C71" w:rsidP="00F32E5B">
    <w:pPr>
      <w:pStyle w:val="En-tte"/>
    </w:pPr>
    <w:r>
      <w:rPr>
        <w:noProof/>
      </w:rPr>
      <w:drawing>
        <wp:anchor distT="0" distB="0" distL="114300" distR="114300" simplePos="0" relativeHeight="251660288" behindDoc="0" locked="0" layoutInCell="1" allowOverlap="1" wp14:anchorId="4B8EC16F" wp14:editId="704B4ABF">
          <wp:simplePos x="0" y="0"/>
          <wp:positionH relativeFrom="margin">
            <wp:posOffset>1735712</wp:posOffset>
          </wp:positionH>
          <wp:positionV relativeFrom="paragraph">
            <wp:posOffset>-240665</wp:posOffset>
          </wp:positionV>
          <wp:extent cx="2952000" cy="320400"/>
          <wp:effectExtent l="19050" t="0" r="20320" b="137160"/>
          <wp:wrapTopAndBottom/>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000" cy="32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7BD5D" w14:textId="77777777" w:rsidR="00B65C71" w:rsidRDefault="00B65C71">
    <w:pPr>
      <w:pStyle w:val="En-tte"/>
    </w:pPr>
    <w:r>
      <w:t>Design Customization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4C00F" w14:textId="77777777" w:rsidR="00C95923" w:rsidRPr="004E68D2" w:rsidRDefault="00C95923" w:rsidP="00F32E5B">
    <w:pPr>
      <w:pStyle w:val="En-tte"/>
    </w:pPr>
    <w:r>
      <w:rPr>
        <w:noProof/>
      </w:rPr>
      <w:drawing>
        <wp:anchor distT="0" distB="0" distL="114300" distR="114300" simplePos="0" relativeHeight="251662336" behindDoc="0" locked="0" layoutInCell="1" allowOverlap="1" wp14:anchorId="5148B58C" wp14:editId="7D2C6D89">
          <wp:simplePos x="0" y="0"/>
          <wp:positionH relativeFrom="margin">
            <wp:posOffset>329349</wp:posOffset>
          </wp:positionH>
          <wp:positionV relativeFrom="paragraph">
            <wp:posOffset>-240665</wp:posOffset>
          </wp:positionV>
          <wp:extent cx="2952000" cy="320400"/>
          <wp:effectExtent l="19050" t="0" r="20320" b="13716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000" cy="32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29FE" w14:textId="0096FE86" w:rsidR="00B65C71" w:rsidRDefault="00B65C71" w:rsidP="00091A24">
    <w:pPr>
      <w:pStyle w:val="En-tte"/>
    </w:pPr>
    <w:r>
      <w:rPr>
        <w:noProof/>
      </w:rPr>
      <w:drawing>
        <wp:anchor distT="0" distB="0" distL="114300" distR="114300" simplePos="0" relativeHeight="251658240" behindDoc="0" locked="0" layoutInCell="1" allowOverlap="1" wp14:anchorId="69BE1CE1" wp14:editId="72BFEC04">
          <wp:simplePos x="0" y="0"/>
          <wp:positionH relativeFrom="page">
            <wp:posOffset>2443480</wp:posOffset>
          </wp:positionH>
          <wp:positionV relativeFrom="paragraph">
            <wp:posOffset>-144852</wp:posOffset>
          </wp:positionV>
          <wp:extent cx="2952750" cy="320040"/>
          <wp:effectExtent l="19050" t="0" r="19050" b="137160"/>
          <wp:wrapTopAndBottom/>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750" cy="320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5085" w14:textId="77777777" w:rsidR="00B65C71" w:rsidRDefault="00B65C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C9D"/>
    <w:multiLevelType w:val="hybridMultilevel"/>
    <w:tmpl w:val="CC929B7A"/>
    <w:lvl w:ilvl="0" w:tplc="080C000D">
      <w:start w:val="1"/>
      <w:numFmt w:val="bullet"/>
      <w:lvlText w:val=""/>
      <w:lvlJc w:val="left"/>
      <w:pPr>
        <w:ind w:left="-273" w:hanging="360"/>
      </w:pPr>
      <w:rPr>
        <w:rFonts w:ascii="Wingdings" w:hAnsi="Wingdings" w:hint="default"/>
      </w:rPr>
    </w:lvl>
    <w:lvl w:ilvl="1" w:tplc="080C0003" w:tentative="1">
      <w:start w:val="1"/>
      <w:numFmt w:val="bullet"/>
      <w:lvlText w:val="o"/>
      <w:lvlJc w:val="left"/>
      <w:pPr>
        <w:ind w:left="447" w:hanging="360"/>
      </w:pPr>
      <w:rPr>
        <w:rFonts w:ascii="Courier New" w:hAnsi="Courier New" w:cs="Courier New" w:hint="default"/>
      </w:rPr>
    </w:lvl>
    <w:lvl w:ilvl="2" w:tplc="080C0005" w:tentative="1">
      <w:start w:val="1"/>
      <w:numFmt w:val="bullet"/>
      <w:lvlText w:val=""/>
      <w:lvlJc w:val="left"/>
      <w:pPr>
        <w:ind w:left="1167" w:hanging="360"/>
      </w:pPr>
      <w:rPr>
        <w:rFonts w:ascii="Wingdings" w:hAnsi="Wingdings" w:hint="default"/>
      </w:rPr>
    </w:lvl>
    <w:lvl w:ilvl="3" w:tplc="080C0001" w:tentative="1">
      <w:start w:val="1"/>
      <w:numFmt w:val="bullet"/>
      <w:lvlText w:val=""/>
      <w:lvlJc w:val="left"/>
      <w:pPr>
        <w:ind w:left="1887" w:hanging="360"/>
      </w:pPr>
      <w:rPr>
        <w:rFonts w:ascii="Symbol" w:hAnsi="Symbol" w:hint="default"/>
      </w:rPr>
    </w:lvl>
    <w:lvl w:ilvl="4" w:tplc="080C0003" w:tentative="1">
      <w:start w:val="1"/>
      <w:numFmt w:val="bullet"/>
      <w:lvlText w:val="o"/>
      <w:lvlJc w:val="left"/>
      <w:pPr>
        <w:ind w:left="2607" w:hanging="360"/>
      </w:pPr>
      <w:rPr>
        <w:rFonts w:ascii="Courier New" w:hAnsi="Courier New" w:cs="Courier New" w:hint="default"/>
      </w:rPr>
    </w:lvl>
    <w:lvl w:ilvl="5" w:tplc="080C0005" w:tentative="1">
      <w:start w:val="1"/>
      <w:numFmt w:val="bullet"/>
      <w:lvlText w:val=""/>
      <w:lvlJc w:val="left"/>
      <w:pPr>
        <w:ind w:left="3327" w:hanging="360"/>
      </w:pPr>
      <w:rPr>
        <w:rFonts w:ascii="Wingdings" w:hAnsi="Wingdings" w:hint="default"/>
      </w:rPr>
    </w:lvl>
    <w:lvl w:ilvl="6" w:tplc="080C0001" w:tentative="1">
      <w:start w:val="1"/>
      <w:numFmt w:val="bullet"/>
      <w:lvlText w:val=""/>
      <w:lvlJc w:val="left"/>
      <w:pPr>
        <w:ind w:left="4047" w:hanging="360"/>
      </w:pPr>
      <w:rPr>
        <w:rFonts w:ascii="Symbol" w:hAnsi="Symbol" w:hint="default"/>
      </w:rPr>
    </w:lvl>
    <w:lvl w:ilvl="7" w:tplc="080C0003" w:tentative="1">
      <w:start w:val="1"/>
      <w:numFmt w:val="bullet"/>
      <w:lvlText w:val="o"/>
      <w:lvlJc w:val="left"/>
      <w:pPr>
        <w:ind w:left="4767" w:hanging="360"/>
      </w:pPr>
      <w:rPr>
        <w:rFonts w:ascii="Courier New" w:hAnsi="Courier New" w:cs="Courier New" w:hint="default"/>
      </w:rPr>
    </w:lvl>
    <w:lvl w:ilvl="8" w:tplc="080C0005" w:tentative="1">
      <w:start w:val="1"/>
      <w:numFmt w:val="bullet"/>
      <w:lvlText w:val=""/>
      <w:lvlJc w:val="left"/>
      <w:pPr>
        <w:ind w:left="5487" w:hanging="360"/>
      </w:pPr>
      <w:rPr>
        <w:rFonts w:ascii="Wingdings" w:hAnsi="Wingdings" w:hint="default"/>
      </w:rPr>
    </w:lvl>
  </w:abstractNum>
  <w:abstractNum w:abstractNumId="1" w15:restartNumberingAfterBreak="0">
    <w:nsid w:val="33C25251"/>
    <w:multiLevelType w:val="hybridMultilevel"/>
    <w:tmpl w:val="51E29B0C"/>
    <w:lvl w:ilvl="0" w:tplc="6DA849CC">
      <w:start w:val="1"/>
      <w:numFmt w:val="upperLetter"/>
      <w:pStyle w:val="Titre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4C510602"/>
    <w:multiLevelType w:val="singleLevel"/>
    <w:tmpl w:val="F1444738"/>
    <w:lvl w:ilvl="0">
      <w:start w:val="1"/>
      <w:numFmt w:val="bullet"/>
      <w:pStyle w:val="Listepuces5"/>
      <w:lvlText w:val=""/>
      <w:lvlJc w:val="left"/>
      <w:pPr>
        <w:tabs>
          <w:tab w:val="num" w:pos="360"/>
        </w:tabs>
        <w:ind w:left="360" w:hanging="360"/>
      </w:pPr>
      <w:rPr>
        <w:rFonts w:ascii="Wingdings" w:hAnsi="Wingdings" w:hint="default"/>
      </w:rPr>
    </w:lvl>
  </w:abstractNum>
  <w:abstractNum w:abstractNumId="3" w15:restartNumberingAfterBreak="0">
    <w:nsid w:val="541210EA"/>
    <w:multiLevelType w:val="hybridMultilevel"/>
    <w:tmpl w:val="3DBCE66E"/>
    <w:lvl w:ilvl="0" w:tplc="080C000D">
      <w:start w:val="1"/>
      <w:numFmt w:val="bullet"/>
      <w:lvlText w:val=""/>
      <w:lvlJc w:val="left"/>
      <w:pPr>
        <w:ind w:left="87" w:hanging="360"/>
      </w:pPr>
      <w:rPr>
        <w:rFonts w:ascii="Wingdings" w:hAnsi="Wingdings" w:hint="default"/>
      </w:rPr>
    </w:lvl>
    <w:lvl w:ilvl="1" w:tplc="080C0003" w:tentative="1">
      <w:start w:val="1"/>
      <w:numFmt w:val="bullet"/>
      <w:lvlText w:val="o"/>
      <w:lvlJc w:val="left"/>
      <w:pPr>
        <w:ind w:left="807" w:hanging="360"/>
      </w:pPr>
      <w:rPr>
        <w:rFonts w:ascii="Courier New" w:hAnsi="Courier New" w:cs="Courier New" w:hint="default"/>
      </w:rPr>
    </w:lvl>
    <w:lvl w:ilvl="2" w:tplc="080C0005" w:tentative="1">
      <w:start w:val="1"/>
      <w:numFmt w:val="bullet"/>
      <w:lvlText w:val=""/>
      <w:lvlJc w:val="left"/>
      <w:pPr>
        <w:ind w:left="1527" w:hanging="360"/>
      </w:pPr>
      <w:rPr>
        <w:rFonts w:ascii="Wingdings" w:hAnsi="Wingdings" w:hint="default"/>
      </w:rPr>
    </w:lvl>
    <w:lvl w:ilvl="3" w:tplc="080C0001" w:tentative="1">
      <w:start w:val="1"/>
      <w:numFmt w:val="bullet"/>
      <w:lvlText w:val=""/>
      <w:lvlJc w:val="left"/>
      <w:pPr>
        <w:ind w:left="2247" w:hanging="360"/>
      </w:pPr>
      <w:rPr>
        <w:rFonts w:ascii="Symbol" w:hAnsi="Symbol" w:hint="default"/>
      </w:rPr>
    </w:lvl>
    <w:lvl w:ilvl="4" w:tplc="080C0003" w:tentative="1">
      <w:start w:val="1"/>
      <w:numFmt w:val="bullet"/>
      <w:lvlText w:val="o"/>
      <w:lvlJc w:val="left"/>
      <w:pPr>
        <w:ind w:left="2967" w:hanging="360"/>
      </w:pPr>
      <w:rPr>
        <w:rFonts w:ascii="Courier New" w:hAnsi="Courier New" w:cs="Courier New" w:hint="default"/>
      </w:rPr>
    </w:lvl>
    <w:lvl w:ilvl="5" w:tplc="080C0005" w:tentative="1">
      <w:start w:val="1"/>
      <w:numFmt w:val="bullet"/>
      <w:lvlText w:val=""/>
      <w:lvlJc w:val="left"/>
      <w:pPr>
        <w:ind w:left="3687" w:hanging="360"/>
      </w:pPr>
      <w:rPr>
        <w:rFonts w:ascii="Wingdings" w:hAnsi="Wingdings" w:hint="default"/>
      </w:rPr>
    </w:lvl>
    <w:lvl w:ilvl="6" w:tplc="080C0001" w:tentative="1">
      <w:start w:val="1"/>
      <w:numFmt w:val="bullet"/>
      <w:lvlText w:val=""/>
      <w:lvlJc w:val="left"/>
      <w:pPr>
        <w:ind w:left="4407" w:hanging="360"/>
      </w:pPr>
      <w:rPr>
        <w:rFonts w:ascii="Symbol" w:hAnsi="Symbol" w:hint="default"/>
      </w:rPr>
    </w:lvl>
    <w:lvl w:ilvl="7" w:tplc="080C0003" w:tentative="1">
      <w:start w:val="1"/>
      <w:numFmt w:val="bullet"/>
      <w:lvlText w:val="o"/>
      <w:lvlJc w:val="left"/>
      <w:pPr>
        <w:ind w:left="5127" w:hanging="360"/>
      </w:pPr>
      <w:rPr>
        <w:rFonts w:ascii="Courier New" w:hAnsi="Courier New" w:cs="Courier New" w:hint="default"/>
      </w:rPr>
    </w:lvl>
    <w:lvl w:ilvl="8" w:tplc="080C0005" w:tentative="1">
      <w:start w:val="1"/>
      <w:numFmt w:val="bullet"/>
      <w:lvlText w:val=""/>
      <w:lvlJc w:val="left"/>
      <w:pPr>
        <w:ind w:left="5847" w:hanging="360"/>
      </w:pPr>
      <w:rPr>
        <w:rFonts w:ascii="Wingdings" w:hAnsi="Wingdings" w:hint="default"/>
      </w:rPr>
    </w:lvl>
  </w:abstractNum>
  <w:abstractNum w:abstractNumId="4" w15:restartNumberingAfterBreak="0">
    <w:nsid w:val="5F436190"/>
    <w:multiLevelType w:val="singleLevel"/>
    <w:tmpl w:val="D7CE7166"/>
    <w:lvl w:ilvl="0">
      <w:start w:val="1"/>
      <w:numFmt w:val="bullet"/>
      <w:pStyle w:val="Listepuces"/>
      <w:lvlText w:val=""/>
      <w:lvlJc w:val="left"/>
      <w:pPr>
        <w:tabs>
          <w:tab w:val="num" w:pos="360"/>
        </w:tabs>
        <w:ind w:left="36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 w:numId="6">
    <w:abstractNumId w:val="1"/>
    <w:lvlOverride w:ilvl="0">
      <w:startOverride w:val="1"/>
    </w:lvlOverride>
  </w:num>
  <w:num w:numId="7">
    <w:abstractNumId w:val="1"/>
    <w:lvlOverride w:ilvl="0">
      <w:startOverride w:val="1"/>
    </w:lvlOverride>
  </w:num>
  <w:num w:numId="8">
    <w:abstractNumId w:val="1"/>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49153">
      <o:colormru v:ext="edit" colors="#eaeaea"/>
      <o:colormenu v:ext="edit" fillcolor="#4d5765" strokecolor="#4d5765"/>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469"/>
    <w:rsid w:val="00026285"/>
    <w:rsid w:val="0003284F"/>
    <w:rsid w:val="00045861"/>
    <w:rsid w:val="00053E70"/>
    <w:rsid w:val="0006308C"/>
    <w:rsid w:val="00071165"/>
    <w:rsid w:val="000842CC"/>
    <w:rsid w:val="00091A24"/>
    <w:rsid w:val="000F0D62"/>
    <w:rsid w:val="001107E7"/>
    <w:rsid w:val="00122A9A"/>
    <w:rsid w:val="001302D3"/>
    <w:rsid w:val="001325A5"/>
    <w:rsid w:val="00147942"/>
    <w:rsid w:val="001573CB"/>
    <w:rsid w:val="00163DA6"/>
    <w:rsid w:val="00165E01"/>
    <w:rsid w:val="001B3719"/>
    <w:rsid w:val="001E3897"/>
    <w:rsid w:val="001E77D6"/>
    <w:rsid w:val="00225E00"/>
    <w:rsid w:val="00227DF1"/>
    <w:rsid w:val="0024297B"/>
    <w:rsid w:val="00242FB5"/>
    <w:rsid w:val="0027275E"/>
    <w:rsid w:val="00273274"/>
    <w:rsid w:val="00277B76"/>
    <w:rsid w:val="002875C6"/>
    <w:rsid w:val="002A10AE"/>
    <w:rsid w:val="002A5BF4"/>
    <w:rsid w:val="002A6FCE"/>
    <w:rsid w:val="002B7607"/>
    <w:rsid w:val="002C2DDB"/>
    <w:rsid w:val="002D0243"/>
    <w:rsid w:val="002D1DC7"/>
    <w:rsid w:val="002D4C6B"/>
    <w:rsid w:val="002E017C"/>
    <w:rsid w:val="002E3825"/>
    <w:rsid w:val="00303B31"/>
    <w:rsid w:val="00304173"/>
    <w:rsid w:val="00313D15"/>
    <w:rsid w:val="00314A0F"/>
    <w:rsid w:val="00314A5D"/>
    <w:rsid w:val="00314F2D"/>
    <w:rsid w:val="0031562B"/>
    <w:rsid w:val="0032017F"/>
    <w:rsid w:val="003871D2"/>
    <w:rsid w:val="003B3E31"/>
    <w:rsid w:val="003D0C80"/>
    <w:rsid w:val="003D2659"/>
    <w:rsid w:val="003F024D"/>
    <w:rsid w:val="0040030F"/>
    <w:rsid w:val="004004B3"/>
    <w:rsid w:val="0040281E"/>
    <w:rsid w:val="0040359C"/>
    <w:rsid w:val="004162FE"/>
    <w:rsid w:val="004205D9"/>
    <w:rsid w:val="004265DB"/>
    <w:rsid w:val="004321D8"/>
    <w:rsid w:val="0043288D"/>
    <w:rsid w:val="004471D3"/>
    <w:rsid w:val="0044726A"/>
    <w:rsid w:val="00450287"/>
    <w:rsid w:val="004509BD"/>
    <w:rsid w:val="00453F34"/>
    <w:rsid w:val="0045670E"/>
    <w:rsid w:val="00460817"/>
    <w:rsid w:val="00460900"/>
    <w:rsid w:val="0047037D"/>
    <w:rsid w:val="004706A2"/>
    <w:rsid w:val="004843BA"/>
    <w:rsid w:val="004A4678"/>
    <w:rsid w:val="004C3F2E"/>
    <w:rsid w:val="004D0469"/>
    <w:rsid w:val="004D1E13"/>
    <w:rsid w:val="004D687F"/>
    <w:rsid w:val="004E2A17"/>
    <w:rsid w:val="004E68D2"/>
    <w:rsid w:val="004F2E3C"/>
    <w:rsid w:val="0058361F"/>
    <w:rsid w:val="005868E8"/>
    <w:rsid w:val="005A23FC"/>
    <w:rsid w:val="005A5300"/>
    <w:rsid w:val="005A74D9"/>
    <w:rsid w:val="005B3F94"/>
    <w:rsid w:val="005B4E9F"/>
    <w:rsid w:val="005B5076"/>
    <w:rsid w:val="005C03EB"/>
    <w:rsid w:val="005D168B"/>
    <w:rsid w:val="005D26B9"/>
    <w:rsid w:val="005F6105"/>
    <w:rsid w:val="00600DCE"/>
    <w:rsid w:val="006017D5"/>
    <w:rsid w:val="00632DB5"/>
    <w:rsid w:val="00634427"/>
    <w:rsid w:val="0064526C"/>
    <w:rsid w:val="00657746"/>
    <w:rsid w:val="00666A18"/>
    <w:rsid w:val="00684F60"/>
    <w:rsid w:val="006E2555"/>
    <w:rsid w:val="006E7210"/>
    <w:rsid w:val="006F6A49"/>
    <w:rsid w:val="00710E72"/>
    <w:rsid w:val="007215F0"/>
    <w:rsid w:val="007358CB"/>
    <w:rsid w:val="007741A8"/>
    <w:rsid w:val="007901E7"/>
    <w:rsid w:val="00796F6C"/>
    <w:rsid w:val="007A3843"/>
    <w:rsid w:val="007A6BF8"/>
    <w:rsid w:val="007B7080"/>
    <w:rsid w:val="007C245D"/>
    <w:rsid w:val="007C5FC5"/>
    <w:rsid w:val="007E4D2E"/>
    <w:rsid w:val="007F0511"/>
    <w:rsid w:val="007F54CB"/>
    <w:rsid w:val="00815A77"/>
    <w:rsid w:val="00827F6B"/>
    <w:rsid w:val="0083000A"/>
    <w:rsid w:val="008335CD"/>
    <w:rsid w:val="0084757A"/>
    <w:rsid w:val="008629BC"/>
    <w:rsid w:val="00874EC9"/>
    <w:rsid w:val="0088153B"/>
    <w:rsid w:val="00892857"/>
    <w:rsid w:val="008B1FD4"/>
    <w:rsid w:val="008B2FA2"/>
    <w:rsid w:val="008B6D14"/>
    <w:rsid w:val="008B7A1B"/>
    <w:rsid w:val="008C635A"/>
    <w:rsid w:val="008E4DF6"/>
    <w:rsid w:val="008F30AF"/>
    <w:rsid w:val="00900148"/>
    <w:rsid w:val="009028E3"/>
    <w:rsid w:val="00903F43"/>
    <w:rsid w:val="00905547"/>
    <w:rsid w:val="00912098"/>
    <w:rsid w:val="009140A7"/>
    <w:rsid w:val="009212EF"/>
    <w:rsid w:val="00961301"/>
    <w:rsid w:val="009620D9"/>
    <w:rsid w:val="009714D3"/>
    <w:rsid w:val="00977C9A"/>
    <w:rsid w:val="009939D3"/>
    <w:rsid w:val="009977D9"/>
    <w:rsid w:val="009D3CBD"/>
    <w:rsid w:val="00A055A6"/>
    <w:rsid w:val="00A10BF5"/>
    <w:rsid w:val="00A14EF4"/>
    <w:rsid w:val="00A27855"/>
    <w:rsid w:val="00A30FEC"/>
    <w:rsid w:val="00A56D1A"/>
    <w:rsid w:val="00A6083C"/>
    <w:rsid w:val="00A77EB4"/>
    <w:rsid w:val="00A853E7"/>
    <w:rsid w:val="00A94839"/>
    <w:rsid w:val="00AA1DB7"/>
    <w:rsid w:val="00AA2873"/>
    <w:rsid w:val="00AA4EBA"/>
    <w:rsid w:val="00AD352C"/>
    <w:rsid w:val="00AF5B2E"/>
    <w:rsid w:val="00AF7892"/>
    <w:rsid w:val="00B061CA"/>
    <w:rsid w:val="00B07098"/>
    <w:rsid w:val="00B10DFD"/>
    <w:rsid w:val="00B3060D"/>
    <w:rsid w:val="00B330C3"/>
    <w:rsid w:val="00B41464"/>
    <w:rsid w:val="00B53303"/>
    <w:rsid w:val="00B55DDE"/>
    <w:rsid w:val="00B6141A"/>
    <w:rsid w:val="00B63FEC"/>
    <w:rsid w:val="00B65C71"/>
    <w:rsid w:val="00B75975"/>
    <w:rsid w:val="00B9112D"/>
    <w:rsid w:val="00BA540A"/>
    <w:rsid w:val="00BB3AB3"/>
    <w:rsid w:val="00BB403F"/>
    <w:rsid w:val="00BB5CFC"/>
    <w:rsid w:val="00BC605C"/>
    <w:rsid w:val="00BD328C"/>
    <w:rsid w:val="00BF5906"/>
    <w:rsid w:val="00C070BA"/>
    <w:rsid w:val="00C607F3"/>
    <w:rsid w:val="00C671EE"/>
    <w:rsid w:val="00C921B5"/>
    <w:rsid w:val="00C93460"/>
    <w:rsid w:val="00C95923"/>
    <w:rsid w:val="00CA7A00"/>
    <w:rsid w:val="00CE4CB5"/>
    <w:rsid w:val="00CF0D27"/>
    <w:rsid w:val="00D05564"/>
    <w:rsid w:val="00D13047"/>
    <w:rsid w:val="00D20313"/>
    <w:rsid w:val="00D25504"/>
    <w:rsid w:val="00D31398"/>
    <w:rsid w:val="00D42ACF"/>
    <w:rsid w:val="00D52C0B"/>
    <w:rsid w:val="00D61364"/>
    <w:rsid w:val="00D6516D"/>
    <w:rsid w:val="00D74F2F"/>
    <w:rsid w:val="00D828CC"/>
    <w:rsid w:val="00D9420E"/>
    <w:rsid w:val="00DA28BB"/>
    <w:rsid w:val="00DB05AE"/>
    <w:rsid w:val="00DD1B48"/>
    <w:rsid w:val="00DD6DD4"/>
    <w:rsid w:val="00DE53DA"/>
    <w:rsid w:val="00DE75D7"/>
    <w:rsid w:val="00DF12C4"/>
    <w:rsid w:val="00E16EE8"/>
    <w:rsid w:val="00E37DF1"/>
    <w:rsid w:val="00E60F97"/>
    <w:rsid w:val="00E64DEE"/>
    <w:rsid w:val="00E93D55"/>
    <w:rsid w:val="00EC7BDE"/>
    <w:rsid w:val="00EE3CAD"/>
    <w:rsid w:val="00EE45D6"/>
    <w:rsid w:val="00EE577D"/>
    <w:rsid w:val="00EF22EE"/>
    <w:rsid w:val="00F059C0"/>
    <w:rsid w:val="00F07721"/>
    <w:rsid w:val="00F24ED9"/>
    <w:rsid w:val="00F30CF5"/>
    <w:rsid w:val="00F313B7"/>
    <w:rsid w:val="00F31F29"/>
    <w:rsid w:val="00F32E5B"/>
    <w:rsid w:val="00F66D24"/>
    <w:rsid w:val="00F82E18"/>
    <w:rsid w:val="00F865C0"/>
    <w:rsid w:val="00F8730F"/>
    <w:rsid w:val="00FC2712"/>
    <w:rsid w:val="00FD4E43"/>
    <w:rsid w:val="00FD5C3F"/>
    <w:rsid w:val="00FE1D26"/>
    <w:rsid w:val="00FE7F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eaeaea"/>
      <o:colormenu v:ext="edit" fillcolor="#4d5765" strokecolor="#4d5765"/>
    </o:shapedefaults>
    <o:shapelayout v:ext="edit">
      <o:idmap v:ext="edit" data="1"/>
    </o:shapelayout>
  </w:shapeDefaults>
  <w:decimalSymbol w:val=","/>
  <w:listSeparator w:val=";"/>
  <w14:docId w14:val="6ED9A872"/>
  <w15:chartTrackingRefBased/>
  <w15:docId w15:val="{EAA302D0-E9D4-4121-ACFE-C3A592E8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4B3"/>
    <w:pPr>
      <w:jc w:val="both"/>
    </w:pPr>
    <w:rPr>
      <w:rFonts w:ascii="Calibri" w:hAnsi="Calibri"/>
      <w:sz w:val="22"/>
      <w:lang w:eastAsia="en-US"/>
    </w:rPr>
  </w:style>
  <w:style w:type="paragraph" w:styleId="Titre1">
    <w:name w:val="heading 1"/>
    <w:basedOn w:val="Normal"/>
    <w:next w:val="Corpsdetexte"/>
    <w:link w:val="Titre1Car"/>
    <w:qFormat/>
    <w:rsid w:val="00DA28BB"/>
    <w:pPr>
      <w:keepNext/>
      <w:spacing w:before="240" w:after="120"/>
      <w:outlineLvl w:val="0"/>
    </w:pPr>
    <w:rPr>
      <w:rFonts w:ascii="Arial Black" w:hAnsi="Arial Black"/>
      <w:color w:val="808080"/>
      <w:spacing w:val="-25"/>
      <w:kern w:val="28"/>
      <w:sz w:val="32"/>
    </w:rPr>
  </w:style>
  <w:style w:type="paragraph" w:styleId="Titre2">
    <w:name w:val="heading 2"/>
    <w:basedOn w:val="Normal"/>
    <w:next w:val="Corpsdetexte"/>
    <w:qFormat/>
    <w:rsid w:val="00DA28BB"/>
    <w:pPr>
      <w:keepNext/>
      <w:spacing w:line="240" w:lineRule="atLeast"/>
      <w:outlineLvl w:val="1"/>
    </w:pPr>
    <w:rPr>
      <w:rFonts w:ascii="Arial Black" w:hAnsi="Arial Black"/>
      <w:spacing w:val="-10"/>
      <w:kern w:val="28"/>
      <w:szCs w:val="16"/>
    </w:rPr>
  </w:style>
  <w:style w:type="paragraph" w:styleId="Titre30">
    <w:name w:val="heading 3"/>
    <w:basedOn w:val="Normal"/>
    <w:next w:val="Corpsdetexte"/>
    <w:qFormat/>
    <w:rsid w:val="00A853E7"/>
    <w:pPr>
      <w:keepNext/>
      <w:outlineLvl w:val="2"/>
    </w:pPr>
    <w:rPr>
      <w:rFonts w:ascii="Arial Black" w:hAnsi="Arial Black"/>
      <w:spacing w:val="-5"/>
      <w:sz w:val="24"/>
    </w:rPr>
  </w:style>
  <w:style w:type="paragraph" w:styleId="Titre4">
    <w:name w:val="heading 4"/>
    <w:basedOn w:val="Normal"/>
    <w:next w:val="Corpsdetexte"/>
    <w:qFormat/>
    <w:pPr>
      <w:keepNext/>
      <w:spacing w:after="240"/>
      <w:jc w:val="center"/>
      <w:outlineLvl w:val="3"/>
    </w:pPr>
    <w:rPr>
      <w:rFonts w:ascii="Garamond" w:hAnsi="Garamond"/>
      <w:caps/>
      <w:spacing w:val="30"/>
    </w:rPr>
  </w:style>
  <w:style w:type="paragraph" w:styleId="Titre5">
    <w:name w:val="heading 5"/>
    <w:basedOn w:val="Normal"/>
    <w:next w:val="Corpsdetexte"/>
    <w:qFormat/>
    <w:pPr>
      <w:keepNext/>
      <w:framePr w:w="1800" w:wrap="around" w:vAnchor="text" w:hAnchor="page" w:x="1201" w:y="1"/>
      <w:spacing w:before="40" w:after="240"/>
      <w:outlineLvl w:val="4"/>
    </w:pPr>
    <w:rPr>
      <w:rFonts w:ascii="Arial Black" w:hAnsi="Arial Black"/>
      <w:spacing w:val="-5"/>
      <w:sz w:val="18"/>
    </w:rPr>
  </w:style>
  <w:style w:type="paragraph" w:styleId="Titre6">
    <w:name w:val="heading 6"/>
    <w:basedOn w:val="Normal"/>
    <w:next w:val="Corpsdetexte"/>
    <w:qFormat/>
    <w:pPr>
      <w:keepNext/>
      <w:framePr w:w="1800" w:wrap="around" w:vAnchor="text" w:hAnchor="page" w:x="1201" w:y="1"/>
      <w:outlineLvl w:val="5"/>
    </w:pPr>
    <w:rPr>
      <w:rFonts w:ascii="Garamond" w:hAnsi="Garamond"/>
    </w:rPr>
  </w:style>
  <w:style w:type="paragraph" w:styleId="Titre7">
    <w:name w:val="heading 7"/>
    <w:basedOn w:val="Normal"/>
    <w:next w:val="Corpsdetexte"/>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rPr>
  </w:style>
  <w:style w:type="paragraph" w:styleId="Titre8">
    <w:name w:val="heading 8"/>
    <w:basedOn w:val="Normal"/>
    <w:next w:val="Corpsdetexte"/>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Titre9">
    <w:name w:val="heading 9"/>
    <w:basedOn w:val="Normal"/>
    <w:next w:val="Corpsdetexte"/>
    <w:qFormat/>
    <w:pPr>
      <w:keepNext/>
      <w:spacing w:before="80" w:after="60"/>
      <w:outlineLvl w:val="8"/>
    </w:pPr>
    <w:rPr>
      <w:rFonts w:ascii="Garamond" w:hAnsi="Garamond"/>
      <w:b/>
      <w:i/>
      <w:kern w:val="28"/>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spacing w:after="240"/>
    </w:pPr>
    <w:rPr>
      <w:rFonts w:ascii="Garamond" w:hAnsi="Garamond"/>
      <w:spacing w:val="-5"/>
      <w:sz w:val="24"/>
    </w:rPr>
  </w:style>
  <w:style w:type="character" w:styleId="Marquedecommentaire">
    <w:name w:val="annotation reference"/>
    <w:semiHidden/>
    <w:rPr>
      <w:sz w:val="16"/>
    </w:rPr>
  </w:style>
  <w:style w:type="paragraph" w:styleId="Commentaire">
    <w:name w:val="annotation text"/>
    <w:basedOn w:val="Normal"/>
    <w:link w:val="CommentaireCar"/>
    <w:semiHidden/>
    <w:pPr>
      <w:tabs>
        <w:tab w:val="left" w:pos="187"/>
      </w:tabs>
      <w:spacing w:after="120" w:line="220" w:lineRule="exact"/>
      <w:ind w:left="187" w:hanging="187"/>
    </w:pPr>
    <w:rPr>
      <w:rFonts w:ascii="Garamond" w:hAnsi="Garamond"/>
      <w:sz w:val="16"/>
    </w:rPr>
  </w:style>
  <w:style w:type="paragraph" w:customStyle="1" w:styleId="BlockQuotation">
    <w:name w:val="Block Quotation"/>
    <w:basedOn w:val="Normal"/>
    <w:next w:val="Corpsdetexte"/>
    <w:pPr>
      <w:pBdr>
        <w:top w:val="single" w:sz="6" w:space="12" w:color="FFFFFF"/>
        <w:left w:val="single" w:sz="6" w:space="12" w:color="FFFFFF"/>
        <w:bottom w:val="single" w:sz="6" w:space="12" w:color="FFFFFF"/>
        <w:right w:val="single" w:sz="6" w:space="12" w:color="FFFFFF"/>
      </w:pBdr>
      <w:shd w:val="pct10" w:color="808080" w:fill="auto"/>
      <w:spacing w:after="240"/>
      <w:ind w:left="600" w:right="600"/>
    </w:pPr>
    <w:rPr>
      <w:rFonts w:ascii="Garamond" w:hAnsi="Garamond"/>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Corpsdetexte"/>
    <w:next w:val="Corpsdetexte"/>
    <w:pPr>
      <w:keepNext/>
    </w:pPr>
  </w:style>
  <w:style w:type="paragraph" w:styleId="Lgende">
    <w:name w:val="caption"/>
    <w:basedOn w:val="Normal"/>
    <w:next w:val="Corpsdetexte"/>
    <w:qFormat/>
    <w:pPr>
      <w:spacing w:after="240"/>
    </w:pPr>
    <w:rPr>
      <w:rFonts w:ascii="Garamond" w:hAnsi="Garamond"/>
      <w:spacing w:val="-5"/>
    </w:rPr>
  </w:style>
  <w:style w:type="paragraph" w:customStyle="1" w:styleId="ChapterSubtitle">
    <w:name w:val="Chapter Subtitle"/>
    <w:basedOn w:val="Normal"/>
    <w:next w:val="Corpsdetexte"/>
    <w:pPr>
      <w:keepNext/>
      <w:keepLines/>
      <w:spacing w:after="360" w:line="240" w:lineRule="atLeast"/>
      <w:ind w:right="1800"/>
    </w:pPr>
    <w:rPr>
      <w:rFonts w:ascii="Garamond" w:hAnsi="Garamond"/>
      <w:i/>
      <w:spacing w:val="-20"/>
      <w:kern w:val="28"/>
      <w:sz w:val="28"/>
    </w:rPr>
  </w:style>
  <w:style w:type="paragraph" w:customStyle="1" w:styleId="ChapterTitle">
    <w:name w:val="Chapter Title"/>
    <w:basedOn w:val="Normal"/>
    <w:next w:val="ChapterSubtitle"/>
    <w:link w:val="ChapterTitleCar"/>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rFonts w:ascii="Garamond" w:hAnsi="Garamond"/>
      <w:caps/>
      <w:kern w:val="36"/>
      <w:sz w:val="38"/>
    </w:rPr>
  </w:style>
  <w:style w:type="character" w:styleId="Accentuation">
    <w:name w:val="Emphasis"/>
    <w:uiPriority w:val="20"/>
    <w:qFormat/>
    <w:rPr>
      <w:rFonts w:ascii="Arial Black" w:hAnsi="Arial Black"/>
      <w:sz w:val="18"/>
    </w:rPr>
  </w:style>
  <w:style w:type="character" w:styleId="Appeldenotedefin">
    <w:name w:val="endnote reference"/>
    <w:semiHidden/>
    <w:rPr>
      <w:sz w:val="18"/>
      <w:vertAlign w:val="superscript"/>
    </w:rPr>
  </w:style>
  <w:style w:type="paragraph" w:styleId="Notedefin">
    <w:name w:val="endnote text"/>
    <w:basedOn w:val="Normal"/>
    <w:semiHidden/>
    <w:pPr>
      <w:tabs>
        <w:tab w:val="left" w:pos="187"/>
      </w:tabs>
      <w:spacing w:after="120" w:line="220" w:lineRule="exact"/>
      <w:ind w:left="187" w:hanging="187"/>
    </w:pPr>
    <w:rPr>
      <w:rFonts w:ascii="Garamond" w:hAnsi="Garamond"/>
      <w:sz w:val="18"/>
    </w:rPr>
  </w:style>
  <w:style w:type="paragraph" w:styleId="Pieddepage">
    <w:name w:val="footer"/>
    <w:basedOn w:val="Normal"/>
    <w:pPr>
      <w:keepLines/>
      <w:pBdr>
        <w:top w:val="single" w:sz="6" w:space="3" w:color="auto"/>
      </w:pBdr>
      <w:tabs>
        <w:tab w:val="center" w:pos="4320"/>
        <w:tab w:val="right" w:pos="8640"/>
      </w:tabs>
      <w:jc w:val="center"/>
    </w:pPr>
    <w:rPr>
      <w:rFonts w:ascii="Arial Black" w:hAnsi="Arial Black"/>
    </w:rPr>
  </w:style>
  <w:style w:type="character" w:styleId="Appelnotedebasdep">
    <w:name w:val="footnote reference"/>
    <w:semiHidden/>
    <w:rPr>
      <w:sz w:val="18"/>
      <w:vertAlign w:val="superscript"/>
    </w:rPr>
  </w:style>
  <w:style w:type="paragraph" w:styleId="Notedebasdepage">
    <w:name w:val="footnote text"/>
    <w:basedOn w:val="Normal"/>
    <w:link w:val="NotedebasdepageCar"/>
    <w:semiHidden/>
    <w:rsid w:val="00B9112D"/>
    <w:pPr>
      <w:spacing w:before="240" w:after="120"/>
    </w:pPr>
    <w:rPr>
      <w:sz w:val="18"/>
    </w:rPr>
  </w:style>
  <w:style w:type="paragraph" w:styleId="En-tte">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rFonts w:ascii="Garamond" w:hAnsi="Garamond"/>
      <w:sz w:val="18"/>
    </w:rPr>
  </w:style>
  <w:style w:type="paragraph" w:styleId="Index4">
    <w:name w:val="index 4"/>
    <w:basedOn w:val="Normal"/>
    <w:semiHidden/>
    <w:pPr>
      <w:tabs>
        <w:tab w:val="right" w:pos="3960"/>
      </w:tabs>
      <w:spacing w:line="240" w:lineRule="atLeast"/>
      <w:ind w:left="180"/>
    </w:pPr>
    <w:rPr>
      <w:rFonts w:ascii="Garamond" w:hAnsi="Garamond"/>
      <w:sz w:val="18"/>
    </w:rPr>
  </w:style>
  <w:style w:type="paragraph" w:styleId="Index5">
    <w:name w:val="index 5"/>
    <w:basedOn w:val="Normal"/>
    <w:semiHidden/>
    <w:pPr>
      <w:tabs>
        <w:tab w:val="right" w:pos="3960"/>
      </w:tabs>
      <w:spacing w:line="240" w:lineRule="atLeast"/>
      <w:ind w:left="180"/>
    </w:pPr>
    <w:rPr>
      <w:rFonts w:ascii="Garamond" w:hAnsi="Garamond"/>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rPr>
      <w:rFonts w:ascii="Garamond" w:hAnsi="Garamond"/>
      <w:sz w:val="16"/>
    </w:rPr>
  </w:style>
  <w:style w:type="paragraph" w:styleId="Titreindex">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epuces">
    <w:name w:val="List Bullet"/>
    <w:basedOn w:val="Normal"/>
    <w:rsid w:val="00684F60"/>
    <w:pPr>
      <w:numPr>
        <w:numId w:val="1"/>
      </w:numPr>
      <w:tabs>
        <w:tab w:val="clear" w:pos="360"/>
      </w:tabs>
      <w:spacing w:after="240"/>
      <w:ind w:right="360"/>
    </w:pPr>
    <w:rPr>
      <w:spacing w:val="-5"/>
      <w:sz w:val="24"/>
    </w:rPr>
  </w:style>
  <w:style w:type="paragraph" w:styleId="Listepuces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enumros">
    <w:name w:val="List Number"/>
    <w:basedOn w:val="Normal"/>
    <w:rsid w:val="00684F60"/>
    <w:pPr>
      <w:spacing w:after="240"/>
      <w:ind w:left="720" w:right="360" w:hanging="360"/>
    </w:pPr>
    <w:rPr>
      <w:spacing w:val="-5"/>
      <w:sz w:val="24"/>
    </w:rPr>
  </w:style>
  <w:style w:type="paragraph" w:styleId="Textedemacro">
    <w:name w:val="macro"/>
    <w:basedOn w:val="Corpsdetexte"/>
    <w:semiHidden/>
    <w:pPr>
      <w:spacing w:after="120"/>
    </w:pPr>
    <w:rPr>
      <w:rFonts w:ascii="Courier New" w:hAnsi="Courier New"/>
    </w:rPr>
  </w:style>
  <w:style w:type="character" w:styleId="Numrodepage">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Corpsdetexte"/>
    <w:next w:val="Lgende"/>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ous-titre">
    <w:name w:val="Subtitle"/>
    <w:basedOn w:val="Titre"/>
    <w:next w:val="Corpsdetexte"/>
    <w:qFormat/>
    <w:pPr>
      <w:spacing w:before="1940" w:after="0" w:line="200" w:lineRule="atLeast"/>
    </w:pPr>
    <w:rPr>
      <w:rFonts w:ascii="Garamond" w:hAnsi="Garamond"/>
      <w:b/>
      <w:caps/>
      <w:spacing w:val="30"/>
      <w:sz w:val="18"/>
    </w:rPr>
  </w:style>
  <w:style w:type="paragraph" w:styleId="Titr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desrfrencesjuridiques">
    <w:name w:val="table of authorities"/>
    <w:basedOn w:val="Normal"/>
    <w:semiHidden/>
    <w:pPr>
      <w:tabs>
        <w:tab w:val="right" w:leader="dot" w:pos="8640"/>
      </w:tabs>
      <w:spacing w:after="240"/>
    </w:pPr>
    <w:rPr>
      <w:sz w:val="20"/>
    </w:rPr>
  </w:style>
  <w:style w:type="paragraph" w:styleId="Tabledesillustration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itreTR">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rPr>
  </w:style>
  <w:style w:type="paragraph" w:styleId="TM1">
    <w:name w:val="toc 1"/>
    <w:basedOn w:val="Normal"/>
    <w:autoRedefine/>
    <w:uiPriority w:val="39"/>
    <w:rsid w:val="00DA28BB"/>
    <w:pPr>
      <w:spacing w:before="360"/>
    </w:pPr>
    <w:rPr>
      <w:rFonts w:asciiTheme="majorHAnsi" w:hAnsiTheme="majorHAnsi" w:cstheme="majorHAnsi"/>
      <w:b/>
      <w:bCs/>
      <w:caps/>
      <w:sz w:val="24"/>
      <w:szCs w:val="24"/>
    </w:rPr>
  </w:style>
  <w:style w:type="paragraph" w:styleId="TM2">
    <w:name w:val="toc 2"/>
    <w:basedOn w:val="TM1"/>
    <w:autoRedefine/>
    <w:uiPriority w:val="39"/>
    <w:rsid w:val="00DA28BB"/>
    <w:pPr>
      <w:spacing w:before="240"/>
    </w:pPr>
    <w:rPr>
      <w:rFonts w:asciiTheme="minorHAnsi" w:hAnsiTheme="minorHAnsi" w:cstheme="minorHAnsi"/>
      <w:caps w:val="0"/>
      <w:sz w:val="20"/>
      <w:szCs w:val="20"/>
    </w:rPr>
  </w:style>
  <w:style w:type="paragraph" w:styleId="TM3">
    <w:name w:val="toc 3"/>
    <w:basedOn w:val="Normal"/>
    <w:next w:val="Normal"/>
    <w:autoRedefine/>
    <w:uiPriority w:val="39"/>
    <w:rsid w:val="00DA28BB"/>
    <w:pPr>
      <w:ind w:left="220"/>
    </w:pPr>
    <w:rPr>
      <w:rFonts w:asciiTheme="minorHAnsi" w:hAnsiTheme="minorHAnsi" w:cstheme="minorHAnsi"/>
      <w:sz w:val="20"/>
    </w:rPr>
  </w:style>
  <w:style w:type="paragraph" w:styleId="TM4">
    <w:name w:val="toc 4"/>
    <w:basedOn w:val="Normal"/>
    <w:next w:val="Normal"/>
    <w:semiHidden/>
    <w:pPr>
      <w:ind w:left="440"/>
    </w:pPr>
    <w:rPr>
      <w:rFonts w:asciiTheme="minorHAnsi" w:hAnsiTheme="minorHAnsi" w:cstheme="minorHAnsi"/>
      <w:sz w:val="20"/>
    </w:rPr>
  </w:style>
  <w:style w:type="paragraph" w:styleId="TM5">
    <w:name w:val="toc 5"/>
    <w:basedOn w:val="Normal"/>
    <w:next w:val="Normal"/>
    <w:semiHidden/>
    <w:pPr>
      <w:ind w:left="660"/>
    </w:pPr>
    <w:rPr>
      <w:rFonts w:asciiTheme="minorHAnsi" w:hAnsiTheme="minorHAnsi" w:cstheme="minorHAnsi"/>
      <w:sz w:val="20"/>
    </w:rPr>
  </w:style>
  <w:style w:type="paragraph" w:styleId="TM6">
    <w:name w:val="toc 6"/>
    <w:basedOn w:val="Normal"/>
    <w:next w:val="Normal"/>
    <w:semiHidden/>
    <w:pPr>
      <w:ind w:left="880"/>
    </w:pPr>
    <w:rPr>
      <w:rFonts w:asciiTheme="minorHAnsi" w:hAnsiTheme="minorHAnsi" w:cstheme="minorHAnsi"/>
      <w:sz w:val="20"/>
    </w:rPr>
  </w:style>
  <w:style w:type="paragraph" w:styleId="TM7">
    <w:name w:val="toc 7"/>
    <w:basedOn w:val="Normal"/>
    <w:next w:val="Normal"/>
    <w:semiHidden/>
    <w:pPr>
      <w:ind w:left="1100"/>
    </w:pPr>
    <w:rPr>
      <w:rFonts w:asciiTheme="minorHAnsi" w:hAnsiTheme="minorHAnsi" w:cstheme="minorHAnsi"/>
      <w:sz w:val="20"/>
    </w:rPr>
  </w:style>
  <w:style w:type="paragraph" w:styleId="TM8">
    <w:name w:val="toc 8"/>
    <w:basedOn w:val="Normal"/>
    <w:next w:val="Normal"/>
    <w:semiHidden/>
    <w:pPr>
      <w:ind w:left="1320"/>
    </w:pPr>
    <w:rPr>
      <w:rFonts w:asciiTheme="minorHAnsi" w:hAnsiTheme="minorHAnsi" w:cstheme="minorHAnsi"/>
      <w:sz w:val="20"/>
    </w:rPr>
  </w:style>
  <w:style w:type="paragraph" w:styleId="TM9">
    <w:name w:val="toc 9"/>
    <w:basedOn w:val="Normal"/>
    <w:next w:val="Normal"/>
    <w:semiHidden/>
    <w:pPr>
      <w:ind w:left="1540"/>
    </w:pPr>
    <w:rPr>
      <w:rFonts w:asciiTheme="minorHAnsi" w:hAnsiTheme="minorHAnsi" w:cstheme="minorHAnsi"/>
      <w:sz w:val="20"/>
    </w:rPr>
  </w:style>
  <w:style w:type="paragraph" w:customStyle="1" w:styleId="TOCBase">
    <w:name w:val="TOC Base"/>
    <w:basedOn w:val="TM2"/>
  </w:style>
  <w:style w:type="paragraph" w:styleId="Textedebulles">
    <w:name w:val="Balloon Text"/>
    <w:basedOn w:val="Normal"/>
    <w:semiHidden/>
    <w:rsid w:val="00F8730F"/>
    <w:rPr>
      <w:rFonts w:ascii="Tahoma" w:hAnsi="Tahoma" w:cs="Tahoma"/>
      <w:szCs w:val="16"/>
    </w:rPr>
  </w:style>
  <w:style w:type="character" w:customStyle="1" w:styleId="Titre1Car">
    <w:name w:val="Titre 1 Car"/>
    <w:link w:val="Titre1"/>
    <w:uiPriority w:val="9"/>
    <w:rsid w:val="004265DB"/>
    <w:rPr>
      <w:rFonts w:ascii="Arial Black" w:hAnsi="Arial Black"/>
      <w:color w:val="808080"/>
      <w:spacing w:val="-25"/>
      <w:kern w:val="28"/>
      <w:sz w:val="32"/>
      <w:lang w:val="en-US" w:eastAsia="en-US" w:bidi="ar-SA"/>
    </w:rPr>
  </w:style>
  <w:style w:type="character" w:customStyle="1" w:styleId="CorpsdetexteCar">
    <w:name w:val="Corps de texte Car"/>
    <w:link w:val="Corpsdetexte"/>
    <w:rsid w:val="004265DB"/>
    <w:rPr>
      <w:rFonts w:ascii="Garamond" w:hAnsi="Garamond"/>
      <w:spacing w:val="-5"/>
      <w:sz w:val="24"/>
      <w:lang w:val="en-US" w:eastAsia="en-US" w:bidi="ar-SA"/>
    </w:rPr>
  </w:style>
  <w:style w:type="character" w:styleId="Lienhypertexte">
    <w:name w:val="Hyperlink"/>
    <w:uiPriority w:val="99"/>
    <w:rsid w:val="004265DB"/>
    <w:rPr>
      <w:color w:val="0000FF"/>
      <w:u w:val="single"/>
    </w:rPr>
  </w:style>
  <w:style w:type="paragraph" w:styleId="Objetducommentaire">
    <w:name w:val="annotation subject"/>
    <w:basedOn w:val="Commentaire"/>
    <w:next w:val="Commentaire"/>
    <w:link w:val="ObjetducommentaireCar"/>
    <w:uiPriority w:val="99"/>
    <w:semiHidden/>
    <w:unhideWhenUsed/>
    <w:rsid w:val="004E68D2"/>
    <w:pPr>
      <w:tabs>
        <w:tab w:val="clear" w:pos="187"/>
      </w:tabs>
      <w:spacing w:after="0" w:line="240" w:lineRule="auto"/>
      <w:ind w:left="0" w:firstLine="0"/>
    </w:pPr>
    <w:rPr>
      <w:b/>
      <w:bCs/>
      <w:sz w:val="20"/>
    </w:rPr>
  </w:style>
  <w:style w:type="character" w:customStyle="1" w:styleId="CommentaireCar">
    <w:name w:val="Commentaire Car"/>
    <w:link w:val="Commentaire"/>
    <w:semiHidden/>
    <w:rsid w:val="004E68D2"/>
    <w:rPr>
      <w:rFonts w:ascii="Garamond" w:hAnsi="Garamond"/>
      <w:sz w:val="16"/>
      <w:lang w:val="en-US" w:eastAsia="en-US"/>
    </w:rPr>
  </w:style>
  <w:style w:type="character" w:customStyle="1" w:styleId="ObjetducommentaireCar">
    <w:name w:val="Objet du commentaire Car"/>
    <w:link w:val="Objetducommentaire"/>
    <w:uiPriority w:val="99"/>
    <w:semiHidden/>
    <w:rsid w:val="004E68D2"/>
    <w:rPr>
      <w:rFonts w:ascii="Garamond" w:hAnsi="Garamond"/>
      <w:b/>
      <w:bCs/>
      <w:sz w:val="16"/>
      <w:lang w:val="en-US" w:eastAsia="en-US"/>
    </w:rPr>
  </w:style>
  <w:style w:type="character" w:styleId="Mentionnonrsolue">
    <w:name w:val="Unresolved Mention"/>
    <w:uiPriority w:val="99"/>
    <w:semiHidden/>
    <w:unhideWhenUsed/>
    <w:rsid w:val="00A77EB4"/>
    <w:rPr>
      <w:color w:val="808080"/>
      <w:shd w:val="clear" w:color="auto" w:fill="E6E6E6"/>
    </w:rPr>
  </w:style>
  <w:style w:type="paragraph" w:styleId="En-ttedetabledesmatires">
    <w:name w:val="TOC Heading"/>
    <w:basedOn w:val="Titre1"/>
    <w:next w:val="Normal"/>
    <w:uiPriority w:val="39"/>
    <w:unhideWhenUsed/>
    <w:qFormat/>
    <w:rsid w:val="007901E7"/>
    <w:pPr>
      <w:keepLines/>
      <w:spacing w:after="0" w:line="259" w:lineRule="auto"/>
      <w:outlineLvl w:val="9"/>
    </w:pPr>
    <w:rPr>
      <w:rFonts w:ascii="Calibri Light" w:hAnsi="Calibri Light"/>
      <w:color w:val="2F5496"/>
      <w:spacing w:val="0"/>
      <w:kern w:val="0"/>
      <w:szCs w:val="32"/>
      <w:lang w:eastAsia="fr-BE"/>
    </w:rPr>
  </w:style>
  <w:style w:type="paragraph" w:customStyle="1" w:styleId="Titre20">
    <w:name w:val="Titre_2"/>
    <w:basedOn w:val="Titre1"/>
    <w:link w:val="Titre2Car"/>
    <w:qFormat/>
    <w:rsid w:val="006F6A49"/>
    <w:pPr>
      <w:ind w:left="-993"/>
    </w:pPr>
    <w:rPr>
      <w:noProof/>
    </w:rPr>
  </w:style>
  <w:style w:type="paragraph" w:customStyle="1" w:styleId="Titre10">
    <w:name w:val="Titre_1"/>
    <w:basedOn w:val="ChapterTitle"/>
    <w:link w:val="Titre1Car0"/>
    <w:qFormat/>
    <w:rsid w:val="006F6A49"/>
    <w:pPr>
      <w:ind w:left="-1418"/>
    </w:pPr>
    <w:rPr>
      <w:color w:val="4D5765"/>
    </w:rPr>
  </w:style>
  <w:style w:type="table" w:styleId="Grilledutableau">
    <w:name w:val="Table Grid"/>
    <w:basedOn w:val="TableauNormal"/>
    <w:uiPriority w:val="39"/>
    <w:rsid w:val="00227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
    <w:name w:val="Titre_3"/>
    <w:basedOn w:val="Normal"/>
    <w:link w:val="Titre3Car"/>
    <w:qFormat/>
    <w:rsid w:val="004509BD"/>
    <w:pPr>
      <w:numPr>
        <w:numId w:val="5"/>
      </w:numPr>
      <w:spacing w:before="120" w:after="120"/>
      <w:outlineLvl w:val="2"/>
    </w:pPr>
    <w:rPr>
      <w:b/>
      <w:smallCaps/>
      <w:noProof/>
      <w:color w:val="4D5765"/>
      <w:sz w:val="24"/>
      <w:szCs w:val="22"/>
    </w:rPr>
  </w:style>
  <w:style w:type="character" w:customStyle="1" w:styleId="ChapterTitleCar">
    <w:name w:val="Chapter Title Car"/>
    <w:basedOn w:val="Policepardfaut"/>
    <w:link w:val="ChapterTitle"/>
    <w:rsid w:val="006F6A49"/>
    <w:rPr>
      <w:rFonts w:ascii="Arial Black" w:hAnsi="Arial Black"/>
      <w:color w:val="808080"/>
      <w:spacing w:val="-35"/>
      <w:kern w:val="28"/>
      <w:sz w:val="44"/>
      <w:lang w:eastAsia="en-US"/>
    </w:rPr>
  </w:style>
  <w:style w:type="character" w:customStyle="1" w:styleId="Titre1Car0">
    <w:name w:val="Titre_1 Car"/>
    <w:basedOn w:val="ChapterTitleCar"/>
    <w:link w:val="Titre10"/>
    <w:rsid w:val="006F6A49"/>
    <w:rPr>
      <w:rFonts w:ascii="Arial Black" w:hAnsi="Arial Black"/>
      <w:color w:val="4D5765"/>
      <w:spacing w:val="-35"/>
      <w:kern w:val="28"/>
      <w:sz w:val="44"/>
      <w:lang w:eastAsia="en-US"/>
    </w:rPr>
  </w:style>
  <w:style w:type="character" w:customStyle="1" w:styleId="Titre2Car">
    <w:name w:val="Titre_2 Car"/>
    <w:basedOn w:val="Titre1Car"/>
    <w:link w:val="Titre20"/>
    <w:rsid w:val="006F6A49"/>
    <w:rPr>
      <w:rFonts w:ascii="Arial Black" w:hAnsi="Arial Black"/>
      <w:noProof/>
      <w:color w:val="808080"/>
      <w:spacing w:val="-25"/>
      <w:kern w:val="28"/>
      <w:sz w:val="32"/>
      <w:lang w:val="en-US" w:eastAsia="en-US" w:bidi="ar-SA"/>
    </w:rPr>
  </w:style>
  <w:style w:type="character" w:customStyle="1" w:styleId="Titre3Car">
    <w:name w:val="Titre_3 Car"/>
    <w:basedOn w:val="Policepardfaut"/>
    <w:link w:val="Titre3"/>
    <w:rsid w:val="004509BD"/>
    <w:rPr>
      <w:rFonts w:ascii="Calibri" w:hAnsi="Calibri"/>
      <w:b/>
      <w:smallCaps/>
      <w:noProof/>
      <w:color w:val="4D5765"/>
      <w:sz w:val="24"/>
      <w:szCs w:val="22"/>
      <w:lang w:eastAsia="en-US"/>
    </w:rPr>
  </w:style>
  <w:style w:type="paragraph" w:styleId="Paragraphedeliste">
    <w:name w:val="List Paragraph"/>
    <w:basedOn w:val="Normal"/>
    <w:uiPriority w:val="34"/>
    <w:qFormat/>
    <w:rsid w:val="00071165"/>
    <w:pPr>
      <w:ind w:left="720"/>
      <w:contextualSpacing/>
    </w:pPr>
  </w:style>
  <w:style w:type="paragraph" w:styleId="NormalWeb">
    <w:name w:val="Normal (Web)"/>
    <w:basedOn w:val="Normal"/>
    <w:uiPriority w:val="99"/>
    <w:semiHidden/>
    <w:unhideWhenUsed/>
    <w:rsid w:val="00B061CA"/>
    <w:pPr>
      <w:spacing w:before="100" w:beforeAutospacing="1" w:after="100" w:afterAutospacing="1"/>
    </w:pPr>
    <w:rPr>
      <w:rFonts w:ascii="Times New Roman" w:hAnsi="Times New Roman"/>
      <w:sz w:val="24"/>
      <w:szCs w:val="24"/>
      <w:lang w:eastAsia="fr-BE"/>
    </w:rPr>
  </w:style>
  <w:style w:type="character" w:customStyle="1" w:styleId="NotedebasdepageCar">
    <w:name w:val="Note de bas de page Car"/>
    <w:basedOn w:val="Policepardfaut"/>
    <w:link w:val="Notedebasdepage"/>
    <w:semiHidden/>
    <w:rsid w:val="00460817"/>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213422">
      <w:bodyDiv w:val="1"/>
      <w:marLeft w:val="0"/>
      <w:marRight w:val="0"/>
      <w:marTop w:val="0"/>
      <w:marBottom w:val="0"/>
      <w:divBdr>
        <w:top w:val="none" w:sz="0" w:space="0" w:color="auto"/>
        <w:left w:val="none" w:sz="0" w:space="0" w:color="auto"/>
        <w:bottom w:val="none" w:sz="0" w:space="0" w:color="auto"/>
        <w:right w:val="none" w:sz="0" w:space="0" w:color="auto"/>
      </w:divBdr>
    </w:div>
    <w:div w:id="509299246">
      <w:bodyDiv w:val="1"/>
      <w:marLeft w:val="0"/>
      <w:marRight w:val="0"/>
      <w:marTop w:val="0"/>
      <w:marBottom w:val="0"/>
      <w:divBdr>
        <w:top w:val="none" w:sz="0" w:space="0" w:color="auto"/>
        <w:left w:val="none" w:sz="0" w:space="0" w:color="auto"/>
        <w:bottom w:val="none" w:sz="0" w:space="0" w:color="auto"/>
        <w:right w:val="none" w:sz="0" w:space="0" w:color="auto"/>
      </w:divBdr>
    </w:div>
    <w:div w:id="848259082">
      <w:bodyDiv w:val="1"/>
      <w:marLeft w:val="0"/>
      <w:marRight w:val="0"/>
      <w:marTop w:val="0"/>
      <w:marBottom w:val="0"/>
      <w:divBdr>
        <w:top w:val="none" w:sz="0" w:space="0" w:color="auto"/>
        <w:left w:val="none" w:sz="0" w:space="0" w:color="auto"/>
        <w:bottom w:val="none" w:sz="0" w:space="0" w:color="auto"/>
        <w:right w:val="none" w:sz="0" w:space="0" w:color="auto"/>
      </w:divBdr>
    </w:div>
    <w:div w:id="1065762258">
      <w:bodyDiv w:val="1"/>
      <w:marLeft w:val="0"/>
      <w:marRight w:val="0"/>
      <w:marTop w:val="0"/>
      <w:marBottom w:val="0"/>
      <w:divBdr>
        <w:top w:val="none" w:sz="0" w:space="0" w:color="auto"/>
        <w:left w:val="none" w:sz="0" w:space="0" w:color="auto"/>
        <w:bottom w:val="none" w:sz="0" w:space="0" w:color="auto"/>
        <w:right w:val="none" w:sz="0" w:space="0" w:color="auto"/>
      </w:divBdr>
    </w:div>
    <w:div w:id="1406538045">
      <w:bodyDiv w:val="1"/>
      <w:marLeft w:val="0"/>
      <w:marRight w:val="0"/>
      <w:marTop w:val="0"/>
      <w:marBottom w:val="0"/>
      <w:divBdr>
        <w:top w:val="none" w:sz="0" w:space="0" w:color="auto"/>
        <w:left w:val="none" w:sz="0" w:space="0" w:color="auto"/>
        <w:bottom w:val="none" w:sz="0" w:space="0" w:color="auto"/>
        <w:right w:val="none" w:sz="0" w:space="0" w:color="auto"/>
      </w:divBdr>
      <w:divsChild>
        <w:div w:id="983630270">
          <w:marLeft w:val="0"/>
          <w:marRight w:val="0"/>
          <w:marTop w:val="150"/>
          <w:marBottom w:val="0"/>
          <w:divBdr>
            <w:top w:val="none" w:sz="0" w:space="0" w:color="auto"/>
            <w:left w:val="none" w:sz="0" w:space="0" w:color="auto"/>
            <w:bottom w:val="none" w:sz="0" w:space="0" w:color="auto"/>
            <w:right w:val="none" w:sz="0" w:space="0" w:color="auto"/>
          </w:divBdr>
          <w:divsChild>
            <w:div w:id="1847360710">
              <w:marLeft w:val="0"/>
              <w:marRight w:val="0"/>
              <w:marTop w:val="0"/>
              <w:marBottom w:val="0"/>
              <w:divBdr>
                <w:top w:val="none" w:sz="0" w:space="0" w:color="auto"/>
                <w:left w:val="none" w:sz="0" w:space="0" w:color="auto"/>
                <w:bottom w:val="none" w:sz="0" w:space="0" w:color="auto"/>
                <w:right w:val="none" w:sz="0" w:space="0" w:color="auto"/>
              </w:divBdr>
            </w:div>
            <w:div w:id="1698770479">
              <w:marLeft w:val="0"/>
              <w:marRight w:val="0"/>
              <w:marTop w:val="0"/>
              <w:marBottom w:val="0"/>
              <w:divBdr>
                <w:top w:val="none" w:sz="0" w:space="0" w:color="auto"/>
                <w:left w:val="none" w:sz="0" w:space="0" w:color="auto"/>
                <w:bottom w:val="none" w:sz="0" w:space="0" w:color="auto"/>
                <w:right w:val="none" w:sz="0" w:space="0" w:color="auto"/>
              </w:divBdr>
            </w:div>
            <w:div w:id="1232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2027">
      <w:bodyDiv w:val="1"/>
      <w:marLeft w:val="0"/>
      <w:marRight w:val="0"/>
      <w:marTop w:val="0"/>
      <w:marBottom w:val="0"/>
      <w:divBdr>
        <w:top w:val="none" w:sz="0" w:space="0" w:color="auto"/>
        <w:left w:val="none" w:sz="0" w:space="0" w:color="auto"/>
        <w:bottom w:val="none" w:sz="0" w:space="0" w:color="auto"/>
        <w:right w:val="none" w:sz="0" w:space="0" w:color="auto"/>
      </w:divBdr>
    </w:div>
    <w:div w:id="1548252695">
      <w:bodyDiv w:val="1"/>
      <w:marLeft w:val="0"/>
      <w:marRight w:val="0"/>
      <w:marTop w:val="0"/>
      <w:marBottom w:val="0"/>
      <w:divBdr>
        <w:top w:val="none" w:sz="0" w:space="0" w:color="auto"/>
        <w:left w:val="none" w:sz="0" w:space="0" w:color="auto"/>
        <w:bottom w:val="none" w:sz="0" w:space="0" w:color="auto"/>
        <w:right w:val="none" w:sz="0" w:space="0" w:color="auto"/>
      </w:divBdr>
    </w:div>
    <w:div w:id="1853294737">
      <w:bodyDiv w:val="1"/>
      <w:marLeft w:val="0"/>
      <w:marRight w:val="0"/>
      <w:marTop w:val="0"/>
      <w:marBottom w:val="0"/>
      <w:divBdr>
        <w:top w:val="none" w:sz="0" w:space="0" w:color="auto"/>
        <w:left w:val="none" w:sz="0" w:space="0" w:color="auto"/>
        <w:bottom w:val="none" w:sz="0" w:space="0" w:color="auto"/>
        <w:right w:val="none" w:sz="0" w:space="0" w:color="auto"/>
      </w:divBdr>
    </w:div>
    <w:div w:id="1875923195">
      <w:bodyDiv w:val="1"/>
      <w:marLeft w:val="0"/>
      <w:marRight w:val="0"/>
      <w:marTop w:val="0"/>
      <w:marBottom w:val="0"/>
      <w:divBdr>
        <w:top w:val="none" w:sz="0" w:space="0" w:color="auto"/>
        <w:left w:val="none" w:sz="0" w:space="0" w:color="auto"/>
        <w:bottom w:val="none" w:sz="0" w:space="0" w:color="auto"/>
        <w:right w:val="none" w:sz="0" w:space="0" w:color="auto"/>
      </w:divBdr>
    </w:div>
    <w:div w:id="209369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id.belgium.be/fr" TargetMode="External"/><Relationship Id="rId26" Type="http://schemas.openxmlformats.org/officeDocument/2006/relationships/footer" Target="footer5.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21.jpg"/><Relationship Id="rId47" Type="http://schemas.openxmlformats.org/officeDocument/2006/relationships/image" Target="media/image25.jpg"/><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file:///C:\Users\suy\AppData\Local\Temp\SNAGHTML8825a3.PNG" TargetMode="External"/><Relationship Id="rId25" Type="http://schemas.openxmlformats.org/officeDocument/2006/relationships/image" Target="media/image7.jpg"/><Relationship Id="rId33" Type="http://schemas.openxmlformats.org/officeDocument/2006/relationships/image" Target="media/image12.jpg"/><Relationship Id="rId38" Type="http://schemas.openxmlformats.org/officeDocument/2006/relationships/image" Target="media/image17.sv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addons.mozilla.org/fr/firefox/addon/belgium-eid/" TargetMode="External"/><Relationship Id="rId29" Type="http://schemas.openxmlformats.org/officeDocument/2006/relationships/image" Target="media/image9.jp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1.jpg"/><Relationship Id="rId37" Type="http://schemas.openxmlformats.org/officeDocument/2006/relationships/image" Target="media/image16.png"/><Relationship Id="rId40" Type="http://schemas.openxmlformats.org/officeDocument/2006/relationships/image" Target="media/image19.jpg"/><Relationship Id="rId45"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footer" Target="footer6.xml"/><Relationship Id="rId10" Type="http://schemas.openxmlformats.org/officeDocument/2006/relationships/hyperlink" Target="http://electionslocales.wallonie.be/" TargetMode="External"/><Relationship Id="rId19" Type="http://schemas.openxmlformats.org/officeDocument/2006/relationships/hyperlink" Target="https://addons.mozilla.org/fr/firefox/addon/belgium-eid/"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4.svg"/><Relationship Id="rId43" Type="http://schemas.openxmlformats.org/officeDocument/2006/relationships/image" Target="media/image22.jpeg"/><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y\Downloads\tf06207126.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DADCD-99AE-4B34-A54B-30059417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tf06207126.dot</Template>
  <TotalTime>650</TotalTime>
  <Pages>15</Pages>
  <Words>1888</Words>
  <Characters>11898</Characters>
  <Application>Microsoft Office Word</Application>
  <DocSecurity>0</DocSecurity>
  <Lines>99</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Microsoft Corporation</Company>
  <LinksUpToDate>false</LinksUpToDate>
  <CharactersWithSpaces>13759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s.uyttenhoef</dc:creator>
  <cp:keywords/>
  <dc:description/>
  <cp:lastModifiedBy>Sébastien Uyttenhoef</cp:lastModifiedBy>
  <cp:revision>57</cp:revision>
  <cp:lastPrinted>2018-06-12T08:38:00Z</cp:lastPrinted>
  <dcterms:created xsi:type="dcterms:W3CDTF">2018-01-26T08:18:00Z</dcterms:created>
  <dcterms:modified xsi:type="dcterms:W3CDTF">2018-07-30T08:13:00Z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